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78DA2" w14:textId="4418B353" w:rsidR="00AF570F" w:rsidRDefault="00AF570F" w:rsidP="00015462">
      <w:pPr>
        <w:tabs>
          <w:tab w:val="left" w:pos="5954"/>
        </w:tabs>
        <w:rPr>
          <w:rFonts w:cs="Arial"/>
          <w:b/>
          <w:bCs/>
          <w:sz w:val="28"/>
          <w:szCs w:val="28"/>
        </w:rPr>
      </w:pPr>
      <w:bookmarkStart w:id="0" w:name="OLE_LINK1"/>
      <w:r w:rsidRPr="00577C98">
        <w:rPr>
          <w:rFonts w:cs="Arial"/>
          <w:b/>
          <w:bCs/>
          <w:sz w:val="28"/>
          <w:szCs w:val="28"/>
        </w:rPr>
        <w:t xml:space="preserve">Merkblatt </w:t>
      </w:r>
      <w:proofErr w:type="spellStart"/>
      <w:r w:rsidRPr="00577C98">
        <w:rPr>
          <w:rFonts w:cs="Arial"/>
          <w:b/>
          <w:bCs/>
          <w:sz w:val="28"/>
          <w:szCs w:val="28"/>
        </w:rPr>
        <w:t>Lern</w:t>
      </w:r>
      <w:r w:rsidR="00C7402A" w:rsidRPr="00577C98">
        <w:rPr>
          <w:rFonts w:cs="Arial"/>
          <w:b/>
          <w:bCs/>
          <w:sz w:val="28"/>
          <w:szCs w:val="28"/>
        </w:rPr>
        <w:t>pass</w:t>
      </w:r>
      <w:proofErr w:type="spellEnd"/>
      <w:r w:rsidR="0BE0F2C5" w:rsidRPr="00577C98">
        <w:rPr>
          <w:rFonts w:cs="Arial"/>
          <w:b/>
          <w:bCs/>
          <w:sz w:val="28"/>
          <w:szCs w:val="28"/>
        </w:rPr>
        <w:t xml:space="preserve"> </w:t>
      </w:r>
      <w:r w:rsidRPr="00577C98">
        <w:rPr>
          <w:rFonts w:cs="Arial"/>
          <w:b/>
          <w:bCs/>
          <w:sz w:val="28"/>
          <w:szCs w:val="28"/>
        </w:rPr>
        <w:t>Mosaikschule Munzinger</w:t>
      </w:r>
      <w:r w:rsidR="00C47797">
        <w:rPr>
          <w:rFonts w:cs="Arial"/>
          <w:b/>
          <w:bCs/>
          <w:sz w:val="28"/>
          <w:szCs w:val="28"/>
        </w:rPr>
        <w:t xml:space="preserve"> (Oktober 2024)</w:t>
      </w:r>
    </w:p>
    <w:p w14:paraId="61FC7C60" w14:textId="77777777" w:rsidR="00015462" w:rsidRPr="00015462" w:rsidRDefault="00015462" w:rsidP="00015462">
      <w:pPr>
        <w:tabs>
          <w:tab w:val="left" w:pos="5954"/>
        </w:tabs>
        <w:rPr>
          <w:rFonts w:cs="Arial"/>
          <w:b/>
          <w:bCs/>
          <w:sz w:val="28"/>
          <w:szCs w:val="28"/>
        </w:rPr>
      </w:pPr>
    </w:p>
    <w:p w14:paraId="18B78DA3" w14:textId="77777777" w:rsidR="00AF570F" w:rsidRPr="00C7402A" w:rsidRDefault="00E745FF">
      <w:pPr>
        <w:rPr>
          <w:rFonts w:cs="Arial"/>
          <w:i/>
          <w:sz w:val="28"/>
          <w:szCs w:val="32"/>
        </w:rPr>
      </w:pPr>
      <w:r>
        <w:rPr>
          <w:rFonts w:cs="Arial"/>
          <w:i/>
          <w:sz w:val="28"/>
          <w:szCs w:val="32"/>
        </w:rPr>
        <w:t>Ziel</w:t>
      </w:r>
    </w:p>
    <w:p w14:paraId="18B78DA4" w14:textId="77777777" w:rsidR="00AF570F" w:rsidRPr="00C7402A" w:rsidRDefault="00C7402A" w:rsidP="00AF570F">
      <w:pPr>
        <w:tabs>
          <w:tab w:val="left" w:pos="4770"/>
        </w:tabs>
        <w:rPr>
          <w:rFonts w:cs="Arial"/>
          <w:sz w:val="24"/>
          <w:szCs w:val="22"/>
        </w:rPr>
      </w:pPr>
      <w:r w:rsidRPr="00C7402A">
        <w:rPr>
          <w:rFonts w:cs="Arial"/>
          <w:sz w:val="24"/>
          <w:szCs w:val="22"/>
        </w:rPr>
        <w:t>Die Einhaltung geltender Regeln und</w:t>
      </w:r>
      <w:r w:rsidR="00AF570F" w:rsidRPr="00C7402A">
        <w:rPr>
          <w:rFonts w:cs="Arial"/>
          <w:sz w:val="24"/>
          <w:szCs w:val="22"/>
        </w:rPr>
        <w:t xml:space="preserve"> selbständiges, </w:t>
      </w:r>
      <w:r w:rsidRPr="00C7402A">
        <w:rPr>
          <w:rFonts w:cs="Arial"/>
          <w:sz w:val="24"/>
          <w:szCs w:val="22"/>
        </w:rPr>
        <w:t xml:space="preserve">zielgerichtetes Arbeiten werden mit dem Erhalt eines Lernpasses positiv verstärkt. </w:t>
      </w:r>
    </w:p>
    <w:p w14:paraId="18B78DA5" w14:textId="77777777" w:rsidR="00C7402A" w:rsidRDefault="00C7402A" w:rsidP="00AF570F">
      <w:pPr>
        <w:tabs>
          <w:tab w:val="left" w:pos="4770"/>
        </w:tabs>
        <w:rPr>
          <w:rFonts w:cs="Arial"/>
          <w:sz w:val="24"/>
          <w:szCs w:val="22"/>
        </w:rPr>
      </w:pPr>
    </w:p>
    <w:p w14:paraId="18B78DA6" w14:textId="77777777" w:rsidR="00C7402A" w:rsidRPr="00C7402A" w:rsidRDefault="00C7402A" w:rsidP="00AF570F">
      <w:pPr>
        <w:tabs>
          <w:tab w:val="left" w:pos="4770"/>
        </w:tabs>
        <w:rPr>
          <w:rFonts w:cs="Arial"/>
          <w:i/>
          <w:sz w:val="28"/>
          <w:szCs w:val="22"/>
        </w:rPr>
      </w:pPr>
      <w:r w:rsidRPr="00C7402A">
        <w:rPr>
          <w:rFonts w:cs="Arial"/>
          <w:i/>
          <w:sz w:val="28"/>
          <w:szCs w:val="22"/>
        </w:rPr>
        <w:t xml:space="preserve">Definition </w:t>
      </w:r>
    </w:p>
    <w:p w14:paraId="18B78DA7" w14:textId="2E3C6557" w:rsidR="00576FA8" w:rsidRDefault="00C7402A" w:rsidP="00C7402A">
      <w:pPr>
        <w:tabs>
          <w:tab w:val="left" w:pos="4770"/>
        </w:tabs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>Lernpässe</w:t>
      </w:r>
      <w:r w:rsidRPr="00C7402A">
        <w:rPr>
          <w:rFonts w:cs="Arial"/>
          <w:sz w:val="24"/>
          <w:szCs w:val="22"/>
        </w:rPr>
        <w:t xml:space="preserve"> </w:t>
      </w:r>
      <w:r>
        <w:rPr>
          <w:rFonts w:cs="Arial"/>
          <w:sz w:val="24"/>
          <w:szCs w:val="22"/>
        </w:rPr>
        <w:t>ermöglichen</w:t>
      </w:r>
      <w:r w:rsidRPr="00C7402A">
        <w:rPr>
          <w:rFonts w:cs="Arial"/>
          <w:sz w:val="24"/>
          <w:szCs w:val="22"/>
        </w:rPr>
        <w:t xml:space="preserve"> </w:t>
      </w:r>
      <w:r>
        <w:rPr>
          <w:rFonts w:cs="Arial"/>
          <w:sz w:val="24"/>
          <w:szCs w:val="22"/>
        </w:rPr>
        <w:t>SchülerInnen</w:t>
      </w:r>
      <w:r w:rsidR="00BD0590" w:rsidRPr="00015462">
        <w:rPr>
          <w:rFonts w:cs="Arial"/>
          <w:sz w:val="24"/>
          <w:szCs w:val="22"/>
        </w:rPr>
        <w:t>,</w:t>
      </w:r>
      <w:r>
        <w:rPr>
          <w:rFonts w:cs="Arial"/>
          <w:sz w:val="24"/>
          <w:szCs w:val="22"/>
        </w:rPr>
        <w:t xml:space="preserve"> während des SOL-Unterrichts </w:t>
      </w:r>
      <w:r w:rsidR="00EB57B6">
        <w:rPr>
          <w:rFonts w:cs="Arial"/>
          <w:sz w:val="24"/>
          <w:szCs w:val="22"/>
        </w:rPr>
        <w:t xml:space="preserve">vorgegebene </w:t>
      </w:r>
      <w:r>
        <w:rPr>
          <w:rFonts w:cs="Arial"/>
          <w:sz w:val="24"/>
          <w:szCs w:val="22"/>
        </w:rPr>
        <w:t>Lernräume ausserhalb des Klassen</w:t>
      </w:r>
      <w:r w:rsidRPr="00C7402A">
        <w:rPr>
          <w:rFonts w:cs="Arial"/>
          <w:sz w:val="24"/>
          <w:szCs w:val="22"/>
        </w:rPr>
        <w:t>zimmers</w:t>
      </w:r>
      <w:r>
        <w:rPr>
          <w:rFonts w:cs="Arial"/>
          <w:sz w:val="24"/>
          <w:szCs w:val="22"/>
        </w:rPr>
        <w:t xml:space="preserve"> und Gruppenrau</w:t>
      </w:r>
      <w:r w:rsidR="00CA241F">
        <w:rPr>
          <w:rFonts w:cs="Arial"/>
          <w:sz w:val="24"/>
          <w:szCs w:val="22"/>
        </w:rPr>
        <w:t xml:space="preserve">ms </w:t>
      </w:r>
      <w:r>
        <w:rPr>
          <w:rFonts w:cs="Arial"/>
          <w:sz w:val="24"/>
          <w:szCs w:val="22"/>
        </w:rPr>
        <w:t>ohne Aufsicht zu nutzen</w:t>
      </w:r>
      <w:r w:rsidR="00BD0590" w:rsidRPr="00015462">
        <w:rPr>
          <w:rFonts w:cs="Arial"/>
          <w:sz w:val="24"/>
          <w:szCs w:val="22"/>
        </w:rPr>
        <w:t>.</w:t>
      </w:r>
      <w:r w:rsidR="004F28BA" w:rsidRPr="00015462">
        <w:rPr>
          <w:rFonts w:cs="Arial"/>
          <w:sz w:val="24"/>
          <w:szCs w:val="22"/>
        </w:rPr>
        <w:t xml:space="preserve"> Schülerinnen und Schüler ohne </w:t>
      </w:r>
      <w:proofErr w:type="spellStart"/>
      <w:r w:rsidR="004F28BA" w:rsidRPr="00015462">
        <w:rPr>
          <w:rFonts w:cs="Arial"/>
          <w:sz w:val="24"/>
          <w:szCs w:val="22"/>
        </w:rPr>
        <w:t>Lernpass</w:t>
      </w:r>
      <w:proofErr w:type="spellEnd"/>
      <w:r w:rsidR="004F28BA" w:rsidRPr="00015462">
        <w:rPr>
          <w:rFonts w:cs="Arial"/>
          <w:sz w:val="24"/>
          <w:szCs w:val="22"/>
        </w:rPr>
        <w:t xml:space="preserve"> dürfen grundsätzlich nicht ausserhalb des Klassenzimmers bzw. Gruppenraumes arbeiten.</w:t>
      </w:r>
    </w:p>
    <w:p w14:paraId="18B78DB5" w14:textId="77777777" w:rsidR="00C7402A" w:rsidRDefault="00C7402A" w:rsidP="00AF570F">
      <w:pPr>
        <w:tabs>
          <w:tab w:val="left" w:pos="4770"/>
        </w:tabs>
        <w:rPr>
          <w:rFonts w:cs="Arial"/>
          <w:sz w:val="24"/>
          <w:szCs w:val="22"/>
        </w:rPr>
      </w:pPr>
    </w:p>
    <w:p w14:paraId="18B78DB6" w14:textId="77777777" w:rsidR="00576FA8" w:rsidRDefault="00576FA8" w:rsidP="00AF570F">
      <w:pPr>
        <w:tabs>
          <w:tab w:val="left" w:pos="4770"/>
        </w:tabs>
        <w:rPr>
          <w:rFonts w:cs="Arial"/>
          <w:i/>
          <w:sz w:val="28"/>
          <w:szCs w:val="22"/>
        </w:rPr>
      </w:pPr>
      <w:r>
        <w:rPr>
          <w:rFonts w:cs="Arial"/>
          <w:i/>
          <w:sz w:val="28"/>
          <w:szCs w:val="22"/>
        </w:rPr>
        <w:t>Voraussetzungen</w:t>
      </w:r>
    </w:p>
    <w:p w14:paraId="18B78DB7" w14:textId="77777777" w:rsidR="00576FA8" w:rsidRPr="00576FA8" w:rsidRDefault="00576FA8" w:rsidP="00576FA8">
      <w:pPr>
        <w:pStyle w:val="Listenabsatz"/>
        <w:numPr>
          <w:ilvl w:val="0"/>
          <w:numId w:val="15"/>
        </w:numPr>
        <w:tabs>
          <w:tab w:val="left" w:pos="4770"/>
        </w:tabs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>SchülerIn</w:t>
      </w:r>
      <w:r w:rsidR="00CA241F">
        <w:rPr>
          <w:rFonts w:cs="Arial"/>
          <w:sz w:val="24"/>
          <w:szCs w:val="22"/>
        </w:rPr>
        <w:t xml:space="preserve"> hält</w:t>
      </w:r>
      <w:r>
        <w:rPr>
          <w:rFonts w:cs="Arial"/>
          <w:sz w:val="24"/>
          <w:szCs w:val="22"/>
        </w:rPr>
        <w:t xml:space="preserve"> s</w:t>
      </w:r>
      <w:r w:rsidRPr="00576FA8">
        <w:rPr>
          <w:rFonts w:cs="Arial"/>
          <w:sz w:val="24"/>
          <w:szCs w:val="22"/>
        </w:rPr>
        <w:t>ich an geltende Abmachungen und Regeln in der Schule.</w:t>
      </w:r>
    </w:p>
    <w:p w14:paraId="18B78DB8" w14:textId="77777777" w:rsidR="00576FA8" w:rsidRPr="00C7402A" w:rsidRDefault="00576FA8" w:rsidP="00576FA8">
      <w:pPr>
        <w:pStyle w:val="Listenabsatz"/>
        <w:numPr>
          <w:ilvl w:val="0"/>
          <w:numId w:val="15"/>
        </w:numPr>
        <w:tabs>
          <w:tab w:val="left" w:pos="4770"/>
        </w:tabs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>SchülerIn</w:t>
      </w:r>
      <w:r w:rsidRPr="00C7402A">
        <w:rPr>
          <w:rFonts w:cs="Arial"/>
          <w:sz w:val="24"/>
          <w:szCs w:val="22"/>
        </w:rPr>
        <w:t xml:space="preserve"> arbeite</w:t>
      </w:r>
      <w:r>
        <w:rPr>
          <w:rFonts w:cs="Arial"/>
          <w:sz w:val="24"/>
          <w:szCs w:val="22"/>
        </w:rPr>
        <w:t>t</w:t>
      </w:r>
      <w:r w:rsidRPr="00C7402A">
        <w:rPr>
          <w:rFonts w:cs="Arial"/>
          <w:sz w:val="24"/>
          <w:szCs w:val="22"/>
        </w:rPr>
        <w:t xml:space="preserve"> selbständig und vers</w:t>
      </w:r>
      <w:r>
        <w:rPr>
          <w:rFonts w:cs="Arial"/>
          <w:sz w:val="24"/>
          <w:szCs w:val="22"/>
        </w:rPr>
        <w:t>ucht</w:t>
      </w:r>
      <w:r w:rsidRPr="00C7402A">
        <w:rPr>
          <w:rFonts w:cs="Arial"/>
          <w:sz w:val="24"/>
          <w:szCs w:val="22"/>
        </w:rPr>
        <w:t xml:space="preserve"> Probleme </w:t>
      </w:r>
      <w:proofErr w:type="gramStart"/>
      <w:r w:rsidRPr="00C7402A">
        <w:rPr>
          <w:rFonts w:cs="Arial"/>
          <w:sz w:val="24"/>
          <w:szCs w:val="22"/>
        </w:rPr>
        <w:t>selber</w:t>
      </w:r>
      <w:proofErr w:type="gramEnd"/>
      <w:r w:rsidRPr="00C7402A">
        <w:rPr>
          <w:rFonts w:cs="Arial"/>
          <w:sz w:val="24"/>
          <w:szCs w:val="22"/>
        </w:rPr>
        <w:t xml:space="preserve"> zu lösen.</w:t>
      </w:r>
    </w:p>
    <w:p w14:paraId="18B78DB9" w14:textId="77777777" w:rsidR="00576FA8" w:rsidRDefault="00576FA8" w:rsidP="00576FA8">
      <w:pPr>
        <w:pStyle w:val="Listenabsatz"/>
        <w:numPr>
          <w:ilvl w:val="0"/>
          <w:numId w:val="15"/>
        </w:numPr>
        <w:tabs>
          <w:tab w:val="left" w:pos="4770"/>
        </w:tabs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>SchülerIn</w:t>
      </w:r>
      <w:r w:rsidRPr="00C7402A">
        <w:rPr>
          <w:rFonts w:cs="Arial"/>
          <w:sz w:val="24"/>
          <w:szCs w:val="22"/>
        </w:rPr>
        <w:t xml:space="preserve"> arbeite</w:t>
      </w:r>
      <w:r>
        <w:rPr>
          <w:rFonts w:cs="Arial"/>
          <w:sz w:val="24"/>
          <w:szCs w:val="22"/>
        </w:rPr>
        <w:t>t ruhig und stört</w:t>
      </w:r>
      <w:r w:rsidRPr="00C7402A">
        <w:rPr>
          <w:rFonts w:cs="Arial"/>
          <w:sz w:val="24"/>
          <w:szCs w:val="22"/>
        </w:rPr>
        <w:t xml:space="preserve"> niemanden beim Arbeiten.</w:t>
      </w:r>
    </w:p>
    <w:p w14:paraId="18B78DBA" w14:textId="77777777" w:rsidR="00576FA8" w:rsidRDefault="00576FA8" w:rsidP="00AF570F">
      <w:pPr>
        <w:tabs>
          <w:tab w:val="left" w:pos="4770"/>
        </w:tabs>
        <w:rPr>
          <w:rFonts w:cs="Arial"/>
          <w:i/>
          <w:sz w:val="28"/>
          <w:szCs w:val="22"/>
        </w:rPr>
      </w:pPr>
    </w:p>
    <w:p w14:paraId="18B78DBB" w14:textId="336558DC" w:rsidR="00576FA8" w:rsidRDefault="008F39E8" w:rsidP="00576FA8">
      <w:pPr>
        <w:tabs>
          <w:tab w:val="left" w:pos="4770"/>
        </w:tabs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 xml:space="preserve">Das </w:t>
      </w:r>
      <w:r w:rsidR="00576FA8">
        <w:rPr>
          <w:rFonts w:cs="Arial"/>
          <w:sz w:val="24"/>
          <w:szCs w:val="22"/>
        </w:rPr>
        <w:t xml:space="preserve">Klassenteam entscheidet </w:t>
      </w:r>
      <w:r w:rsidR="00576FA8" w:rsidRPr="0074206B">
        <w:rPr>
          <w:rFonts w:cs="Arial"/>
          <w:sz w:val="24"/>
          <w:szCs w:val="22"/>
        </w:rPr>
        <w:t>darüber</w:t>
      </w:r>
      <w:r w:rsidR="000054B4" w:rsidRPr="0074206B">
        <w:rPr>
          <w:rFonts w:cs="Arial"/>
          <w:sz w:val="24"/>
          <w:szCs w:val="22"/>
        </w:rPr>
        <w:t>,</w:t>
      </w:r>
      <w:r w:rsidR="00576FA8" w:rsidRPr="0074206B">
        <w:rPr>
          <w:rFonts w:cs="Arial"/>
          <w:sz w:val="24"/>
          <w:szCs w:val="22"/>
        </w:rPr>
        <w:t xml:space="preserve"> welche SchülerInnen aufgrund der oben gegebenen Voraussetzungen einen Lernpass erhalten. </w:t>
      </w:r>
      <w:r w:rsidR="00576FA8" w:rsidRPr="0074206B">
        <w:rPr>
          <w:rFonts w:cs="Arial"/>
          <w:sz w:val="24"/>
          <w:szCs w:val="22"/>
        </w:rPr>
        <w:br/>
        <w:t xml:space="preserve">Empfehlung: </w:t>
      </w:r>
      <w:r w:rsidRPr="0074206B">
        <w:rPr>
          <w:rFonts w:cs="Arial"/>
          <w:sz w:val="24"/>
          <w:szCs w:val="22"/>
        </w:rPr>
        <w:t xml:space="preserve">Die </w:t>
      </w:r>
      <w:r w:rsidR="00576FA8" w:rsidRPr="0074206B">
        <w:rPr>
          <w:rFonts w:cs="Arial"/>
          <w:sz w:val="24"/>
          <w:szCs w:val="22"/>
        </w:rPr>
        <w:t>Vergabe kann anhand von schriftlichen Anträgen der SchülerInnen geschehen, die in den Teamsitzungen gutgeheissen oder abgelehnt werden.</w:t>
      </w:r>
      <w:r w:rsidR="004C6025" w:rsidRPr="0074206B">
        <w:rPr>
          <w:rFonts w:cs="Arial"/>
          <w:sz w:val="24"/>
          <w:szCs w:val="22"/>
        </w:rPr>
        <w:t xml:space="preserve"> Eine weitere Möglichkeit ist ein Antragsformular mit Kriterienliste und </w:t>
      </w:r>
      <w:r w:rsidR="00540434" w:rsidRPr="0074206B">
        <w:rPr>
          <w:rFonts w:cs="Arial"/>
          <w:sz w:val="24"/>
          <w:szCs w:val="22"/>
        </w:rPr>
        <w:t>einer Reflexionsfrage</w:t>
      </w:r>
      <w:r w:rsidR="00EE1B17" w:rsidRPr="0074206B">
        <w:rPr>
          <w:rFonts w:cs="Arial"/>
          <w:sz w:val="24"/>
          <w:szCs w:val="22"/>
        </w:rPr>
        <w:t xml:space="preserve"> (Vorschlag für ein Formular ist vorhanden)</w:t>
      </w:r>
      <w:r w:rsidR="00540434" w:rsidRPr="0074206B">
        <w:rPr>
          <w:rFonts w:cs="Arial"/>
          <w:sz w:val="24"/>
          <w:szCs w:val="22"/>
        </w:rPr>
        <w:t>.</w:t>
      </w:r>
    </w:p>
    <w:p w14:paraId="18B78DBC" w14:textId="77777777" w:rsidR="00576FA8" w:rsidRDefault="00576FA8" w:rsidP="00576FA8">
      <w:pPr>
        <w:tabs>
          <w:tab w:val="left" w:pos="4770"/>
        </w:tabs>
        <w:rPr>
          <w:rFonts w:cs="Arial"/>
          <w:sz w:val="24"/>
          <w:szCs w:val="22"/>
        </w:rPr>
      </w:pPr>
    </w:p>
    <w:p w14:paraId="18B78DBD" w14:textId="77777777" w:rsidR="00576FA8" w:rsidRDefault="00576FA8" w:rsidP="00576FA8">
      <w:pPr>
        <w:tabs>
          <w:tab w:val="left" w:pos="4770"/>
        </w:tabs>
        <w:rPr>
          <w:rFonts w:cs="Arial"/>
          <w:i/>
          <w:sz w:val="28"/>
          <w:szCs w:val="22"/>
        </w:rPr>
      </w:pPr>
      <w:r>
        <w:rPr>
          <w:rFonts w:cs="Arial"/>
          <w:i/>
          <w:sz w:val="28"/>
          <w:szCs w:val="22"/>
        </w:rPr>
        <w:t>Form</w:t>
      </w:r>
    </w:p>
    <w:p w14:paraId="18B78DBE" w14:textId="7E382C81" w:rsidR="00576FA8" w:rsidRPr="008F39E8" w:rsidRDefault="00576FA8" w:rsidP="00576FA8">
      <w:pPr>
        <w:tabs>
          <w:tab w:val="left" w:pos="4770"/>
        </w:tabs>
        <w:rPr>
          <w:rFonts w:cs="Arial"/>
          <w:sz w:val="24"/>
          <w:szCs w:val="22"/>
        </w:rPr>
      </w:pPr>
      <w:r w:rsidRPr="0074206B">
        <w:rPr>
          <w:rFonts w:cs="Arial"/>
          <w:sz w:val="24"/>
          <w:szCs w:val="22"/>
        </w:rPr>
        <w:t>Lernpass im Kreditkartenformat: Vorderseite: Name und Vorname und Foto</w:t>
      </w:r>
      <w:r w:rsidRPr="0074206B">
        <w:rPr>
          <w:rFonts w:cs="Arial"/>
          <w:sz w:val="24"/>
          <w:szCs w:val="22"/>
        </w:rPr>
        <w:br/>
        <w:t xml:space="preserve">Rückseite: Räume die genutzt werden </w:t>
      </w:r>
      <w:r w:rsidR="00474DE6" w:rsidRPr="0074206B">
        <w:rPr>
          <w:rFonts w:cs="Arial"/>
          <w:sz w:val="24"/>
          <w:szCs w:val="22"/>
        </w:rPr>
        <w:t>können</w:t>
      </w:r>
      <w:r w:rsidR="005C44AE" w:rsidRPr="0074206B">
        <w:rPr>
          <w:rFonts w:cs="Arial"/>
          <w:sz w:val="24"/>
          <w:szCs w:val="22"/>
        </w:rPr>
        <w:t>.</w:t>
      </w:r>
    </w:p>
    <w:p w14:paraId="18B78DBF" w14:textId="77777777" w:rsidR="00576FA8" w:rsidRPr="008F39E8" w:rsidRDefault="00576FA8" w:rsidP="00576FA8">
      <w:pPr>
        <w:tabs>
          <w:tab w:val="left" w:pos="4770"/>
        </w:tabs>
        <w:rPr>
          <w:rFonts w:cs="Arial"/>
          <w:sz w:val="24"/>
          <w:szCs w:val="22"/>
        </w:rPr>
      </w:pPr>
    </w:p>
    <w:p w14:paraId="18B78DC0" w14:textId="5AC11BC1" w:rsidR="00576FA8" w:rsidRPr="008F39E8" w:rsidRDefault="00576FA8" w:rsidP="00576FA8">
      <w:pPr>
        <w:tabs>
          <w:tab w:val="left" w:pos="4770"/>
        </w:tabs>
        <w:rPr>
          <w:rFonts w:cs="Arial"/>
          <w:sz w:val="24"/>
          <w:szCs w:val="22"/>
        </w:rPr>
      </w:pPr>
      <w:r w:rsidRPr="008F39E8">
        <w:rPr>
          <w:rFonts w:cs="Arial"/>
          <w:sz w:val="24"/>
          <w:szCs w:val="22"/>
        </w:rPr>
        <w:t xml:space="preserve">Lernpässe bleiben bei SchülerInnen (Möglichkeit der Kontrolle durch alle LPs) </w:t>
      </w:r>
    </w:p>
    <w:p w14:paraId="18B78DC1" w14:textId="77777777" w:rsidR="00576FA8" w:rsidRDefault="00576FA8" w:rsidP="00576FA8">
      <w:pPr>
        <w:tabs>
          <w:tab w:val="left" w:pos="4770"/>
        </w:tabs>
        <w:rPr>
          <w:rFonts w:cs="Arial"/>
          <w:sz w:val="24"/>
          <w:szCs w:val="22"/>
        </w:rPr>
      </w:pPr>
    </w:p>
    <w:p w14:paraId="18B78DC2" w14:textId="77777777" w:rsidR="00576FA8" w:rsidRDefault="00576FA8" w:rsidP="00576FA8">
      <w:pPr>
        <w:tabs>
          <w:tab w:val="left" w:pos="4770"/>
        </w:tabs>
        <w:rPr>
          <w:rFonts w:cs="Arial"/>
          <w:i/>
          <w:sz w:val="28"/>
          <w:szCs w:val="22"/>
        </w:rPr>
      </w:pPr>
      <w:r>
        <w:rPr>
          <w:rFonts w:cs="Arial"/>
          <w:i/>
          <w:sz w:val="28"/>
          <w:szCs w:val="22"/>
        </w:rPr>
        <w:t>Regeln in den genutzten Lernräumen</w:t>
      </w:r>
    </w:p>
    <w:p w14:paraId="18B78DC3" w14:textId="77777777" w:rsidR="00576FA8" w:rsidRDefault="00576FA8" w:rsidP="00576FA8">
      <w:pPr>
        <w:tabs>
          <w:tab w:val="left" w:pos="4770"/>
        </w:tabs>
        <w:rPr>
          <w:rFonts w:cs="Arial"/>
          <w:sz w:val="24"/>
          <w:szCs w:val="22"/>
        </w:rPr>
      </w:pPr>
    </w:p>
    <w:p w14:paraId="18B78DC4" w14:textId="7476BD50" w:rsidR="00576FA8" w:rsidRPr="008F39E8" w:rsidRDefault="00576FA8" w:rsidP="00576FA8">
      <w:pPr>
        <w:pStyle w:val="Listenabsatz"/>
        <w:numPr>
          <w:ilvl w:val="0"/>
          <w:numId w:val="15"/>
        </w:numPr>
        <w:tabs>
          <w:tab w:val="left" w:pos="4770"/>
        </w:tabs>
        <w:rPr>
          <w:rFonts w:cs="Arial"/>
          <w:sz w:val="24"/>
          <w:szCs w:val="22"/>
        </w:rPr>
      </w:pPr>
      <w:r w:rsidRPr="008F39E8">
        <w:rPr>
          <w:rFonts w:cs="Arial"/>
          <w:sz w:val="24"/>
          <w:szCs w:val="22"/>
        </w:rPr>
        <w:t xml:space="preserve">Damit das Wechseln des Raumes Sinn macht, gehe ich für mindestens </w:t>
      </w:r>
      <w:r w:rsidR="00C0482D">
        <w:rPr>
          <w:rFonts w:cs="Arial"/>
          <w:sz w:val="24"/>
          <w:szCs w:val="22"/>
        </w:rPr>
        <w:br/>
      </w:r>
      <w:r w:rsidRPr="008F39E8">
        <w:rPr>
          <w:rFonts w:cs="Arial"/>
          <w:sz w:val="24"/>
          <w:szCs w:val="22"/>
        </w:rPr>
        <w:t>15 Minuten an einen anderen Arbeitsort.</w:t>
      </w:r>
    </w:p>
    <w:p w14:paraId="18B78DC5" w14:textId="77777777" w:rsidR="00576FA8" w:rsidRPr="008F39E8" w:rsidRDefault="00576FA8" w:rsidP="00576FA8">
      <w:pPr>
        <w:pStyle w:val="Listenabsatz"/>
        <w:numPr>
          <w:ilvl w:val="0"/>
          <w:numId w:val="15"/>
        </w:numPr>
        <w:tabs>
          <w:tab w:val="left" w:pos="4770"/>
        </w:tabs>
        <w:rPr>
          <w:rFonts w:cs="Arial"/>
          <w:sz w:val="24"/>
          <w:szCs w:val="22"/>
        </w:rPr>
      </w:pPr>
      <w:r w:rsidRPr="008F39E8">
        <w:rPr>
          <w:rFonts w:cs="Arial"/>
          <w:sz w:val="24"/>
          <w:szCs w:val="22"/>
        </w:rPr>
        <w:t>Von Lehrpersonen begleitete Gruppen oder Klassen haben in allen Räumen Vorrang.</w:t>
      </w:r>
    </w:p>
    <w:p w14:paraId="18B78DC6" w14:textId="77777777" w:rsidR="00576FA8" w:rsidRPr="008F39E8" w:rsidRDefault="00576FA8" w:rsidP="00576FA8">
      <w:pPr>
        <w:pStyle w:val="Listenabsatz"/>
        <w:numPr>
          <w:ilvl w:val="0"/>
          <w:numId w:val="15"/>
        </w:numPr>
        <w:tabs>
          <w:tab w:val="left" w:pos="4770"/>
        </w:tabs>
        <w:rPr>
          <w:rFonts w:cs="Arial"/>
          <w:sz w:val="24"/>
          <w:szCs w:val="22"/>
        </w:rPr>
      </w:pPr>
      <w:r w:rsidRPr="008F39E8">
        <w:rPr>
          <w:rFonts w:cs="Arial"/>
          <w:sz w:val="24"/>
          <w:szCs w:val="22"/>
        </w:rPr>
        <w:t>Ich verlasse den Raum in sauberem und aufgeräumtem Zustand.</w:t>
      </w:r>
    </w:p>
    <w:p w14:paraId="18B78DC7" w14:textId="77777777" w:rsidR="00576FA8" w:rsidRPr="008F39E8" w:rsidRDefault="00576FA8" w:rsidP="00576FA8">
      <w:pPr>
        <w:pStyle w:val="Listenabsatz"/>
        <w:numPr>
          <w:ilvl w:val="0"/>
          <w:numId w:val="15"/>
        </w:numPr>
        <w:tabs>
          <w:tab w:val="left" w:pos="4770"/>
        </w:tabs>
        <w:rPr>
          <w:rFonts w:cs="Arial"/>
          <w:sz w:val="24"/>
          <w:szCs w:val="22"/>
        </w:rPr>
      </w:pPr>
      <w:r w:rsidRPr="008F39E8">
        <w:rPr>
          <w:rFonts w:cs="Arial"/>
          <w:sz w:val="24"/>
          <w:szCs w:val="22"/>
        </w:rPr>
        <w:t xml:space="preserve">Als letzter Nutzer bin ich dafür verantwortlich, dass der Raum beim Verlassen abgeschlossen wird. </w:t>
      </w:r>
    </w:p>
    <w:p w14:paraId="18B78DC8" w14:textId="55B25D09" w:rsidR="00576FA8" w:rsidRPr="008F39E8" w:rsidRDefault="00576FA8" w:rsidP="00576FA8">
      <w:pPr>
        <w:tabs>
          <w:tab w:val="left" w:pos="4770"/>
        </w:tabs>
        <w:rPr>
          <w:rFonts w:cs="Arial"/>
          <w:sz w:val="24"/>
          <w:szCs w:val="22"/>
        </w:rPr>
      </w:pPr>
      <w:r w:rsidRPr="008F39E8">
        <w:rPr>
          <w:rFonts w:cs="Arial"/>
          <w:sz w:val="24"/>
          <w:szCs w:val="22"/>
        </w:rPr>
        <w:t xml:space="preserve">Empfehlung: Konzentriertes und effizientes Arbeiten gelingt besser, wenn weniger als 6 SchülerInnen gleichzeitig einen Raum nutzen. </w:t>
      </w:r>
    </w:p>
    <w:p w14:paraId="18B78DC9" w14:textId="77777777" w:rsidR="00576FA8" w:rsidRDefault="00576FA8" w:rsidP="00576FA8">
      <w:pPr>
        <w:tabs>
          <w:tab w:val="left" w:pos="4770"/>
        </w:tabs>
        <w:rPr>
          <w:rFonts w:cs="Arial"/>
          <w:sz w:val="24"/>
          <w:szCs w:val="22"/>
        </w:rPr>
      </w:pPr>
    </w:p>
    <w:p w14:paraId="18B78DCA" w14:textId="5DA435DD" w:rsidR="00474DE6" w:rsidRDefault="00A72249" w:rsidP="00576FA8">
      <w:pPr>
        <w:tabs>
          <w:tab w:val="left" w:pos="4770"/>
        </w:tabs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 xml:space="preserve">Für das Öffnen und Schliessen der genannten Lernräume dürfen den SchülerInnen mit Lernpässen die Schlüssel kurzzeitig ausgehändigt werden. </w:t>
      </w:r>
      <w:r w:rsidR="00540434">
        <w:rPr>
          <w:rFonts w:cs="Arial"/>
          <w:sz w:val="24"/>
          <w:szCs w:val="22"/>
        </w:rPr>
        <w:t xml:space="preserve">Die </w:t>
      </w:r>
      <w:r>
        <w:rPr>
          <w:rFonts w:cs="Arial"/>
          <w:sz w:val="24"/>
          <w:szCs w:val="22"/>
        </w:rPr>
        <w:t xml:space="preserve">Arbeitsbibliothek </w:t>
      </w:r>
      <w:r w:rsidR="00540434">
        <w:rPr>
          <w:rFonts w:cs="Arial"/>
          <w:sz w:val="24"/>
          <w:szCs w:val="22"/>
        </w:rPr>
        <w:t>muss</w:t>
      </w:r>
      <w:r>
        <w:rPr>
          <w:rFonts w:cs="Arial"/>
          <w:sz w:val="24"/>
          <w:szCs w:val="22"/>
        </w:rPr>
        <w:t xml:space="preserve"> jederzeit von den Lehrpersonen eigenhändig geschlossen werden.</w:t>
      </w:r>
    </w:p>
    <w:p w14:paraId="2606175B" w14:textId="77777777" w:rsidR="00B60302" w:rsidRDefault="00B60302" w:rsidP="00576FA8">
      <w:pPr>
        <w:tabs>
          <w:tab w:val="left" w:pos="4770"/>
        </w:tabs>
        <w:rPr>
          <w:rFonts w:cs="Arial"/>
          <w:sz w:val="24"/>
          <w:szCs w:val="22"/>
        </w:rPr>
      </w:pPr>
    </w:p>
    <w:p w14:paraId="62FF7AFC" w14:textId="61B416B7" w:rsidR="00B60302" w:rsidRDefault="00B60302" w:rsidP="00576FA8">
      <w:pPr>
        <w:tabs>
          <w:tab w:val="left" w:pos="4770"/>
        </w:tabs>
        <w:rPr>
          <w:rFonts w:cs="Arial"/>
          <w:sz w:val="24"/>
          <w:szCs w:val="22"/>
        </w:rPr>
      </w:pPr>
      <w:r w:rsidRPr="00B60302">
        <w:rPr>
          <w:rFonts w:cs="Arial"/>
          <w:sz w:val="24"/>
          <w:szCs w:val="22"/>
        </w:rPr>
        <w:lastRenderedPageBreak/>
        <w:t xml:space="preserve">Möchte eine Lerngruppe ihre Sitzung ausserhalb der Klasse abhalten, müssen die Lerngruppenleitenden einen </w:t>
      </w:r>
      <w:proofErr w:type="spellStart"/>
      <w:r w:rsidRPr="00B60302">
        <w:rPr>
          <w:rFonts w:cs="Arial"/>
          <w:sz w:val="24"/>
          <w:szCs w:val="22"/>
        </w:rPr>
        <w:t>Lernpass</w:t>
      </w:r>
      <w:proofErr w:type="spellEnd"/>
      <w:r w:rsidRPr="00B60302">
        <w:rPr>
          <w:rFonts w:cs="Arial"/>
          <w:sz w:val="24"/>
          <w:szCs w:val="22"/>
        </w:rPr>
        <w:t xml:space="preserve"> </w:t>
      </w:r>
      <w:proofErr w:type="gramStart"/>
      <w:r w:rsidRPr="00B60302">
        <w:rPr>
          <w:rFonts w:cs="Arial"/>
          <w:sz w:val="24"/>
          <w:szCs w:val="22"/>
        </w:rPr>
        <w:t>dabei haben</w:t>
      </w:r>
      <w:proofErr w:type="gramEnd"/>
      <w:r w:rsidRPr="00B60302">
        <w:rPr>
          <w:rFonts w:cs="Arial"/>
          <w:sz w:val="24"/>
          <w:szCs w:val="22"/>
        </w:rPr>
        <w:t xml:space="preserve"> und die Verantwortung für die Gruppe tragen.</w:t>
      </w:r>
    </w:p>
    <w:p w14:paraId="18B78DCB" w14:textId="77777777" w:rsidR="00474DE6" w:rsidRDefault="00474DE6" w:rsidP="00576FA8">
      <w:pPr>
        <w:tabs>
          <w:tab w:val="left" w:pos="4770"/>
        </w:tabs>
        <w:rPr>
          <w:rFonts w:cs="Arial"/>
          <w:sz w:val="24"/>
          <w:szCs w:val="22"/>
        </w:rPr>
      </w:pPr>
    </w:p>
    <w:p w14:paraId="18B78DCC" w14:textId="77777777" w:rsidR="008F39E8" w:rsidRDefault="008F39E8" w:rsidP="00576FA8">
      <w:pPr>
        <w:tabs>
          <w:tab w:val="left" w:pos="4770"/>
        </w:tabs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>Lehrpersonen sind verpflichtet in sporadischen Abständen Kontrollgänge durchzuführen.</w:t>
      </w:r>
    </w:p>
    <w:p w14:paraId="18B78DCD" w14:textId="77777777" w:rsidR="00576FA8" w:rsidRDefault="00576FA8" w:rsidP="00576FA8">
      <w:pPr>
        <w:tabs>
          <w:tab w:val="left" w:pos="4770"/>
        </w:tabs>
        <w:rPr>
          <w:rFonts w:cs="Arial"/>
          <w:sz w:val="24"/>
          <w:szCs w:val="22"/>
        </w:rPr>
      </w:pPr>
    </w:p>
    <w:p w14:paraId="18B78DCE" w14:textId="0D982E5D" w:rsidR="008F39E8" w:rsidRDefault="001F381A" w:rsidP="008F39E8">
      <w:pPr>
        <w:tabs>
          <w:tab w:val="left" w:pos="4770"/>
        </w:tabs>
        <w:rPr>
          <w:rFonts w:cs="Arial"/>
          <w:sz w:val="24"/>
          <w:szCs w:val="22"/>
        </w:rPr>
      </w:pPr>
      <w:r w:rsidRPr="0074206B">
        <w:rPr>
          <w:rFonts w:cs="Arial"/>
          <w:sz w:val="24"/>
          <w:szCs w:val="22"/>
        </w:rPr>
        <w:t xml:space="preserve">Sollte eine beliebige Lehrperson Jugendliche </w:t>
      </w:r>
      <w:r w:rsidR="00DB6644" w:rsidRPr="0074206B">
        <w:rPr>
          <w:rFonts w:cs="Arial"/>
          <w:sz w:val="24"/>
          <w:szCs w:val="22"/>
        </w:rPr>
        <w:t>ausserhalb des Klassenzimmers</w:t>
      </w:r>
      <w:r w:rsidRPr="0074206B">
        <w:rPr>
          <w:rFonts w:cs="Arial"/>
          <w:sz w:val="24"/>
          <w:szCs w:val="22"/>
        </w:rPr>
        <w:t xml:space="preserve"> sehen, welche </w:t>
      </w:r>
      <w:r w:rsidR="00DB6644" w:rsidRPr="0074206B">
        <w:rPr>
          <w:rFonts w:cs="Arial"/>
          <w:sz w:val="24"/>
          <w:szCs w:val="22"/>
        </w:rPr>
        <w:t>die Regeln missachten</w:t>
      </w:r>
      <w:r w:rsidRPr="0074206B">
        <w:rPr>
          <w:rFonts w:cs="Arial"/>
          <w:sz w:val="24"/>
          <w:szCs w:val="22"/>
        </w:rPr>
        <w:t xml:space="preserve">, so nimmt diese den </w:t>
      </w:r>
      <w:proofErr w:type="spellStart"/>
      <w:r w:rsidRPr="0074206B">
        <w:rPr>
          <w:rFonts w:cs="Arial"/>
          <w:sz w:val="24"/>
          <w:szCs w:val="22"/>
        </w:rPr>
        <w:t>Lernpass</w:t>
      </w:r>
      <w:proofErr w:type="spellEnd"/>
      <w:r w:rsidRPr="0074206B">
        <w:rPr>
          <w:rFonts w:cs="Arial"/>
          <w:sz w:val="24"/>
          <w:szCs w:val="22"/>
        </w:rPr>
        <w:t xml:space="preserve"> sofort ab und schick</w:t>
      </w:r>
      <w:r w:rsidR="00D941CD" w:rsidRPr="0074206B">
        <w:rPr>
          <w:rFonts w:cs="Arial"/>
          <w:sz w:val="24"/>
          <w:szCs w:val="22"/>
        </w:rPr>
        <w:t>t</w:t>
      </w:r>
      <w:r w:rsidRPr="0074206B">
        <w:rPr>
          <w:rFonts w:cs="Arial"/>
          <w:sz w:val="24"/>
          <w:szCs w:val="22"/>
        </w:rPr>
        <w:t xml:space="preserve"> die Jugendlichen ins Klassenzimmer zurück.</w:t>
      </w:r>
      <w:r w:rsidR="00D941CD" w:rsidRPr="0074206B">
        <w:rPr>
          <w:rFonts w:cs="Arial"/>
          <w:sz w:val="24"/>
          <w:szCs w:val="22"/>
        </w:rPr>
        <w:t xml:space="preserve"> </w:t>
      </w:r>
      <w:r w:rsidR="008F39E8" w:rsidRPr="0074206B">
        <w:rPr>
          <w:rFonts w:cs="Arial"/>
          <w:sz w:val="24"/>
          <w:szCs w:val="22"/>
        </w:rPr>
        <w:t>Über den definitiven Entzug des</w:t>
      </w:r>
      <w:r w:rsidR="008F39E8">
        <w:rPr>
          <w:rFonts w:cs="Arial"/>
          <w:sz w:val="24"/>
          <w:szCs w:val="22"/>
        </w:rPr>
        <w:t xml:space="preserve"> Lernpasses entscheidet das Klassenteam. </w:t>
      </w:r>
    </w:p>
    <w:bookmarkEnd w:id="0"/>
    <w:p w14:paraId="18B78DFE" w14:textId="77777777" w:rsidR="00215399" w:rsidRPr="00690202" w:rsidRDefault="00215399" w:rsidP="00690202">
      <w:pPr>
        <w:tabs>
          <w:tab w:val="left" w:pos="3600"/>
        </w:tabs>
        <w:rPr>
          <w:sz w:val="2"/>
          <w:szCs w:val="2"/>
        </w:rPr>
      </w:pPr>
    </w:p>
    <w:sectPr w:rsidR="00215399" w:rsidRPr="00690202" w:rsidSect="00080640">
      <w:headerReference w:type="default" r:id="rId10"/>
      <w:headerReference w:type="first" r:id="rId11"/>
      <w:type w:val="continuous"/>
      <w:pgSz w:w="11907" w:h="16840" w:code="9"/>
      <w:pgMar w:top="992" w:right="1418" w:bottom="1134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B3B167" w14:textId="77777777" w:rsidR="009B39B8" w:rsidRDefault="009B39B8">
      <w:r>
        <w:separator/>
      </w:r>
    </w:p>
  </w:endnote>
  <w:endnote w:type="continuationSeparator" w:id="0">
    <w:p w14:paraId="5108CEF4" w14:textId="77777777" w:rsidR="009B39B8" w:rsidRDefault="009B39B8">
      <w:r>
        <w:continuationSeparator/>
      </w:r>
    </w:p>
  </w:endnote>
  <w:endnote w:type="continuationNotice" w:id="1">
    <w:p w14:paraId="22D18BBD" w14:textId="77777777" w:rsidR="009B39B8" w:rsidRDefault="009B39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Helv">
    <w:altName w:val="Arial"/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6C8FCF" w14:textId="77777777" w:rsidR="009B39B8" w:rsidRDefault="009B39B8">
      <w:r>
        <w:separator/>
      </w:r>
    </w:p>
  </w:footnote>
  <w:footnote w:type="continuationSeparator" w:id="0">
    <w:p w14:paraId="1F22494A" w14:textId="77777777" w:rsidR="009B39B8" w:rsidRDefault="009B39B8">
      <w:r>
        <w:continuationSeparator/>
      </w:r>
    </w:p>
  </w:footnote>
  <w:footnote w:type="continuationNotice" w:id="1">
    <w:p w14:paraId="37EF4708" w14:textId="77777777" w:rsidR="009B39B8" w:rsidRDefault="009B39B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78E03" w14:textId="77777777" w:rsidR="008F39E8" w:rsidRPr="00714C61" w:rsidRDefault="008F39E8">
    <w:pPr>
      <w:pStyle w:val="Kopfzeile"/>
      <w:rPr>
        <w:sz w:val="20"/>
        <w:szCs w:val="20"/>
      </w:rPr>
    </w:pPr>
  </w:p>
  <w:p w14:paraId="18B78E04" w14:textId="77777777" w:rsidR="008F39E8" w:rsidRPr="00714C61" w:rsidRDefault="008F39E8">
    <w:pPr>
      <w:pStyle w:val="Kopfzeile"/>
      <w:rPr>
        <w:sz w:val="20"/>
        <w:szCs w:val="20"/>
      </w:rPr>
    </w:pPr>
  </w:p>
  <w:p w14:paraId="18B78E05" w14:textId="77777777" w:rsidR="008F39E8" w:rsidRPr="00714C61" w:rsidRDefault="008F39E8">
    <w:pPr>
      <w:pStyle w:val="Kopfzeile"/>
      <w:rPr>
        <w:sz w:val="20"/>
        <w:szCs w:val="20"/>
      </w:rPr>
    </w:pPr>
  </w:p>
  <w:p w14:paraId="18B78E06" w14:textId="77777777" w:rsidR="008F39E8" w:rsidRPr="00080640" w:rsidRDefault="00080640" w:rsidP="00080640">
    <w:pPr>
      <w:pStyle w:val="Kopfzeile"/>
      <w:tabs>
        <w:tab w:val="clear" w:pos="4536"/>
      </w:tabs>
      <w:ind w:left="-425"/>
      <w:jc w:val="both"/>
      <w:rPr>
        <w:position w:val="-6"/>
      </w:rPr>
    </w:pPr>
    <w:r>
      <w:rPr>
        <w:noProof/>
        <w:lang w:val="de-DE"/>
      </w:rPr>
      <w:drawing>
        <wp:inline distT="0" distB="0" distL="0" distR="0" wp14:anchorId="18B78E0B" wp14:editId="18B78E0C">
          <wp:extent cx="2409825" cy="600075"/>
          <wp:effectExtent l="0" t="0" r="0" b="0"/>
          <wp:docPr id="5" name="Bild 1" descr="Schulkreis M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ulkreis MW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8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position w:val="-6"/>
        <w:lang w:val="de-DE"/>
      </w:rPr>
      <w:drawing>
        <wp:inline distT="0" distB="0" distL="0" distR="0" wp14:anchorId="18B78E0D" wp14:editId="18B78E0E">
          <wp:extent cx="1447800" cy="695325"/>
          <wp:effectExtent l="0" t="0" r="0" b="0"/>
          <wp:docPr id="6" name="Bild 2" descr="Stadtlogo BS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dtlogo BS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5405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B78E07" w14:textId="77777777" w:rsidR="008F39E8" w:rsidRPr="00714C61" w:rsidRDefault="008F39E8">
    <w:pPr>
      <w:pStyle w:val="Kopfzeile"/>
      <w:rPr>
        <w:sz w:val="20"/>
        <w:szCs w:val="20"/>
      </w:rPr>
    </w:pPr>
  </w:p>
  <w:p w14:paraId="18B78E08" w14:textId="77777777" w:rsidR="008F39E8" w:rsidRPr="00714C61" w:rsidRDefault="008F39E8" w:rsidP="00714C61">
    <w:pPr>
      <w:pStyle w:val="Kopfzeile"/>
      <w:spacing w:after="60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78E09" w14:textId="77777777" w:rsidR="008F39E8" w:rsidRDefault="008F39E8" w:rsidP="00C370F2">
    <w:pPr>
      <w:pStyle w:val="Kopfzeile"/>
      <w:tabs>
        <w:tab w:val="clear" w:pos="4536"/>
        <w:tab w:val="clear" w:pos="9072"/>
        <w:tab w:val="right" w:pos="9070"/>
      </w:tabs>
      <w:ind w:left="-425"/>
      <w:jc w:val="both"/>
      <w:rPr>
        <w:position w:val="-6"/>
      </w:rPr>
    </w:pPr>
    <w:r>
      <w:rPr>
        <w:noProof/>
        <w:lang w:val="de-DE"/>
      </w:rPr>
      <w:drawing>
        <wp:inline distT="0" distB="0" distL="0" distR="0" wp14:anchorId="18B78E0F" wp14:editId="18B78E10">
          <wp:extent cx="2409825" cy="600075"/>
          <wp:effectExtent l="0" t="0" r="0" b="0"/>
          <wp:docPr id="1" name="Bild 1" descr="Schulkreis M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ulkreis MW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8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position w:val="-6"/>
        <w:lang w:val="de-DE"/>
      </w:rPr>
      <w:drawing>
        <wp:inline distT="0" distB="0" distL="0" distR="0" wp14:anchorId="18B78E11" wp14:editId="18B78E12">
          <wp:extent cx="1447800" cy="695325"/>
          <wp:effectExtent l="0" t="0" r="0" b="0"/>
          <wp:docPr id="2" name="Bild 2" descr="Stadtlogo BS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dtlogo BS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5405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B78E0A" w14:textId="77777777" w:rsidR="008F39E8" w:rsidRDefault="008C6176" w:rsidP="00C370F2">
    <w:pPr>
      <w:pStyle w:val="Kopfzeile"/>
      <w:tabs>
        <w:tab w:val="clear" w:pos="4536"/>
        <w:tab w:val="clear" w:pos="9072"/>
        <w:tab w:val="left" w:pos="7371"/>
      </w:tabs>
      <w:spacing w:before="120"/>
      <w:ind w:left="-425"/>
      <w:jc w:val="both"/>
    </w:pPr>
    <w:r>
      <w:rPr>
        <w:noProof/>
        <w:lang w:eastAsia="de-CH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18B78E13" wp14:editId="07777777">
              <wp:simplePos x="0" y="0"/>
              <wp:positionH relativeFrom="column">
                <wp:posOffset>-180340</wp:posOffset>
              </wp:positionH>
              <wp:positionV relativeFrom="paragraph">
                <wp:posOffset>106679</wp:posOffset>
              </wp:positionV>
              <wp:extent cx="5939790" cy="0"/>
              <wp:effectExtent l="0" t="0" r="3810" b="0"/>
              <wp:wrapNone/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59397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6C28C66C">
            <v:line id="Line 1" style="position:absolute;flip:x;z-index:251657216;visibility:visible;mso-wrap-style:square;mso-width-percent:0;mso-height-percent:0;mso-wrap-distance-left:9pt;mso-wrap-distance-top:.nmm;mso-wrap-distance-right:9pt;mso-wrap-distance-bottom:.nmm;mso-position-horizontal:absolute;mso-position-horizontal-relative:text;mso-position-vertical:absolute;mso-position-vertical-relative:text;mso-width-percent:0;mso-height-percent:0;mso-width-relative:page;mso-height-relative:page" o:spid="_x0000_s1026" strokeweight=".25pt" from="-14.2pt,8.4pt" to="453.5pt,8.4pt" w14:anchorId="2020F6E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71282"/>
    <w:multiLevelType w:val="hybridMultilevel"/>
    <w:tmpl w:val="7F0EB810"/>
    <w:lvl w:ilvl="0" w:tplc="F6BE59F4">
      <w:start w:val="3001"/>
      <w:numFmt w:val="bullet"/>
      <w:lvlText w:val="-"/>
      <w:lvlJc w:val="left"/>
      <w:pPr>
        <w:ind w:left="720" w:hanging="360"/>
      </w:pPr>
      <w:rPr>
        <w:rFonts w:ascii="Arial" w:eastAsia="Times New Roman" w:hAnsi="Arial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B549A"/>
    <w:multiLevelType w:val="hybridMultilevel"/>
    <w:tmpl w:val="B00C5C30"/>
    <w:lvl w:ilvl="0" w:tplc="04070001">
      <w:start w:val="1"/>
      <w:numFmt w:val="bullet"/>
      <w:lvlText w:val=""/>
      <w:lvlJc w:val="left"/>
      <w:pPr>
        <w:tabs>
          <w:tab w:val="num" w:pos="724"/>
        </w:tabs>
        <w:ind w:left="724" w:hanging="360"/>
      </w:pPr>
      <w:rPr>
        <w:rFonts w:ascii="Symbol" w:hAnsi="Symbol" w:hint="default"/>
      </w:rPr>
    </w:lvl>
    <w:lvl w:ilvl="1" w:tplc="583EB95C">
      <w:start w:val="1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583EB95C">
      <w:start w:val="17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514E1"/>
    <w:multiLevelType w:val="hybridMultilevel"/>
    <w:tmpl w:val="4AAE57D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66C75"/>
    <w:multiLevelType w:val="hybridMultilevel"/>
    <w:tmpl w:val="2EDE6B8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43ED7"/>
    <w:multiLevelType w:val="hybridMultilevel"/>
    <w:tmpl w:val="13A607B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D72DF"/>
    <w:multiLevelType w:val="hybridMultilevel"/>
    <w:tmpl w:val="44B089A6"/>
    <w:lvl w:ilvl="0" w:tplc="583EB95C">
      <w:start w:val="17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E07264"/>
    <w:multiLevelType w:val="hybridMultilevel"/>
    <w:tmpl w:val="807443B0"/>
    <w:lvl w:ilvl="0" w:tplc="0807000F">
      <w:start w:val="1"/>
      <w:numFmt w:val="decimal"/>
      <w:lvlText w:val="%1."/>
      <w:lvlJc w:val="left"/>
      <w:pPr>
        <w:ind w:left="1146" w:hanging="360"/>
      </w:pPr>
    </w:lvl>
    <w:lvl w:ilvl="1" w:tplc="08070019" w:tentative="1">
      <w:start w:val="1"/>
      <w:numFmt w:val="lowerLetter"/>
      <w:lvlText w:val="%2."/>
      <w:lvlJc w:val="left"/>
      <w:pPr>
        <w:ind w:left="1866" w:hanging="360"/>
      </w:pPr>
    </w:lvl>
    <w:lvl w:ilvl="2" w:tplc="0807001B" w:tentative="1">
      <w:start w:val="1"/>
      <w:numFmt w:val="lowerRoman"/>
      <w:lvlText w:val="%3."/>
      <w:lvlJc w:val="right"/>
      <w:pPr>
        <w:ind w:left="2586" w:hanging="180"/>
      </w:pPr>
    </w:lvl>
    <w:lvl w:ilvl="3" w:tplc="0807000F" w:tentative="1">
      <w:start w:val="1"/>
      <w:numFmt w:val="decimal"/>
      <w:lvlText w:val="%4."/>
      <w:lvlJc w:val="left"/>
      <w:pPr>
        <w:ind w:left="3306" w:hanging="360"/>
      </w:pPr>
    </w:lvl>
    <w:lvl w:ilvl="4" w:tplc="08070019" w:tentative="1">
      <w:start w:val="1"/>
      <w:numFmt w:val="lowerLetter"/>
      <w:lvlText w:val="%5."/>
      <w:lvlJc w:val="left"/>
      <w:pPr>
        <w:ind w:left="4026" w:hanging="360"/>
      </w:pPr>
    </w:lvl>
    <w:lvl w:ilvl="5" w:tplc="0807001B" w:tentative="1">
      <w:start w:val="1"/>
      <w:numFmt w:val="lowerRoman"/>
      <w:lvlText w:val="%6."/>
      <w:lvlJc w:val="right"/>
      <w:pPr>
        <w:ind w:left="4746" w:hanging="180"/>
      </w:pPr>
    </w:lvl>
    <w:lvl w:ilvl="6" w:tplc="0807000F" w:tentative="1">
      <w:start w:val="1"/>
      <w:numFmt w:val="decimal"/>
      <w:lvlText w:val="%7."/>
      <w:lvlJc w:val="left"/>
      <w:pPr>
        <w:ind w:left="5466" w:hanging="360"/>
      </w:pPr>
    </w:lvl>
    <w:lvl w:ilvl="7" w:tplc="08070019" w:tentative="1">
      <w:start w:val="1"/>
      <w:numFmt w:val="lowerLetter"/>
      <w:lvlText w:val="%8."/>
      <w:lvlJc w:val="left"/>
      <w:pPr>
        <w:ind w:left="6186" w:hanging="360"/>
      </w:pPr>
    </w:lvl>
    <w:lvl w:ilvl="8" w:tplc="080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0EE00AC"/>
    <w:multiLevelType w:val="multilevel"/>
    <w:tmpl w:val="C518A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060B9E"/>
    <w:multiLevelType w:val="hybridMultilevel"/>
    <w:tmpl w:val="0ED0B860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F4D12"/>
    <w:multiLevelType w:val="hybridMultilevel"/>
    <w:tmpl w:val="DA78B37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0564B4"/>
    <w:multiLevelType w:val="hybridMultilevel"/>
    <w:tmpl w:val="B8DEB364"/>
    <w:lvl w:ilvl="0" w:tplc="F6BE59F4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31C22"/>
    <w:multiLevelType w:val="hybridMultilevel"/>
    <w:tmpl w:val="EDB00FF0"/>
    <w:lvl w:ilvl="0" w:tplc="0807000F">
      <w:start w:val="1"/>
      <w:numFmt w:val="decimal"/>
      <w:lvlText w:val="%1."/>
      <w:lvlJc w:val="left"/>
      <w:pPr>
        <w:ind w:left="1146" w:hanging="360"/>
      </w:pPr>
    </w:lvl>
    <w:lvl w:ilvl="1" w:tplc="08070019" w:tentative="1">
      <w:start w:val="1"/>
      <w:numFmt w:val="lowerLetter"/>
      <w:lvlText w:val="%2."/>
      <w:lvlJc w:val="left"/>
      <w:pPr>
        <w:ind w:left="1866" w:hanging="360"/>
      </w:pPr>
    </w:lvl>
    <w:lvl w:ilvl="2" w:tplc="0807001B" w:tentative="1">
      <w:start w:val="1"/>
      <w:numFmt w:val="lowerRoman"/>
      <w:lvlText w:val="%3."/>
      <w:lvlJc w:val="right"/>
      <w:pPr>
        <w:ind w:left="2586" w:hanging="180"/>
      </w:pPr>
    </w:lvl>
    <w:lvl w:ilvl="3" w:tplc="0807000F" w:tentative="1">
      <w:start w:val="1"/>
      <w:numFmt w:val="decimal"/>
      <w:lvlText w:val="%4."/>
      <w:lvlJc w:val="left"/>
      <w:pPr>
        <w:ind w:left="3306" w:hanging="360"/>
      </w:pPr>
    </w:lvl>
    <w:lvl w:ilvl="4" w:tplc="08070019" w:tentative="1">
      <w:start w:val="1"/>
      <w:numFmt w:val="lowerLetter"/>
      <w:lvlText w:val="%5."/>
      <w:lvlJc w:val="left"/>
      <w:pPr>
        <w:ind w:left="4026" w:hanging="360"/>
      </w:pPr>
    </w:lvl>
    <w:lvl w:ilvl="5" w:tplc="0807001B" w:tentative="1">
      <w:start w:val="1"/>
      <w:numFmt w:val="lowerRoman"/>
      <w:lvlText w:val="%6."/>
      <w:lvlJc w:val="right"/>
      <w:pPr>
        <w:ind w:left="4746" w:hanging="180"/>
      </w:pPr>
    </w:lvl>
    <w:lvl w:ilvl="6" w:tplc="0807000F" w:tentative="1">
      <w:start w:val="1"/>
      <w:numFmt w:val="decimal"/>
      <w:lvlText w:val="%7."/>
      <w:lvlJc w:val="left"/>
      <w:pPr>
        <w:ind w:left="5466" w:hanging="360"/>
      </w:pPr>
    </w:lvl>
    <w:lvl w:ilvl="7" w:tplc="08070019" w:tentative="1">
      <w:start w:val="1"/>
      <w:numFmt w:val="lowerLetter"/>
      <w:lvlText w:val="%8."/>
      <w:lvlJc w:val="left"/>
      <w:pPr>
        <w:ind w:left="6186" w:hanging="360"/>
      </w:pPr>
    </w:lvl>
    <w:lvl w:ilvl="8" w:tplc="080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9255FC6"/>
    <w:multiLevelType w:val="hybridMultilevel"/>
    <w:tmpl w:val="0F1ABE3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083782"/>
    <w:multiLevelType w:val="hybridMultilevel"/>
    <w:tmpl w:val="8168116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BE685D"/>
    <w:multiLevelType w:val="hybridMultilevel"/>
    <w:tmpl w:val="84448412"/>
    <w:lvl w:ilvl="0" w:tplc="0807000F">
      <w:start w:val="1"/>
      <w:numFmt w:val="decimal"/>
      <w:lvlText w:val="%1."/>
      <w:lvlJc w:val="left"/>
      <w:pPr>
        <w:ind w:left="786" w:hanging="360"/>
      </w:pPr>
    </w:lvl>
    <w:lvl w:ilvl="1" w:tplc="08070019" w:tentative="1">
      <w:start w:val="1"/>
      <w:numFmt w:val="lowerLetter"/>
      <w:lvlText w:val="%2."/>
      <w:lvlJc w:val="left"/>
      <w:pPr>
        <w:ind w:left="1582" w:hanging="360"/>
      </w:pPr>
    </w:lvl>
    <w:lvl w:ilvl="2" w:tplc="0807001B" w:tentative="1">
      <w:start w:val="1"/>
      <w:numFmt w:val="lowerRoman"/>
      <w:lvlText w:val="%3."/>
      <w:lvlJc w:val="right"/>
      <w:pPr>
        <w:ind w:left="2302" w:hanging="180"/>
      </w:pPr>
    </w:lvl>
    <w:lvl w:ilvl="3" w:tplc="0807000F" w:tentative="1">
      <w:start w:val="1"/>
      <w:numFmt w:val="decimal"/>
      <w:lvlText w:val="%4."/>
      <w:lvlJc w:val="left"/>
      <w:pPr>
        <w:ind w:left="3022" w:hanging="360"/>
      </w:pPr>
    </w:lvl>
    <w:lvl w:ilvl="4" w:tplc="08070019" w:tentative="1">
      <w:start w:val="1"/>
      <w:numFmt w:val="lowerLetter"/>
      <w:lvlText w:val="%5."/>
      <w:lvlJc w:val="left"/>
      <w:pPr>
        <w:ind w:left="3742" w:hanging="360"/>
      </w:pPr>
    </w:lvl>
    <w:lvl w:ilvl="5" w:tplc="0807001B" w:tentative="1">
      <w:start w:val="1"/>
      <w:numFmt w:val="lowerRoman"/>
      <w:lvlText w:val="%6."/>
      <w:lvlJc w:val="right"/>
      <w:pPr>
        <w:ind w:left="4462" w:hanging="180"/>
      </w:pPr>
    </w:lvl>
    <w:lvl w:ilvl="6" w:tplc="0807000F" w:tentative="1">
      <w:start w:val="1"/>
      <w:numFmt w:val="decimal"/>
      <w:lvlText w:val="%7."/>
      <w:lvlJc w:val="left"/>
      <w:pPr>
        <w:ind w:left="5182" w:hanging="360"/>
      </w:pPr>
    </w:lvl>
    <w:lvl w:ilvl="7" w:tplc="08070019" w:tentative="1">
      <w:start w:val="1"/>
      <w:numFmt w:val="lowerLetter"/>
      <w:lvlText w:val="%8."/>
      <w:lvlJc w:val="left"/>
      <w:pPr>
        <w:ind w:left="5902" w:hanging="360"/>
      </w:pPr>
    </w:lvl>
    <w:lvl w:ilvl="8" w:tplc="080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73AC5D67"/>
    <w:multiLevelType w:val="hybridMultilevel"/>
    <w:tmpl w:val="84448412"/>
    <w:lvl w:ilvl="0" w:tplc="0807000F">
      <w:start w:val="1"/>
      <w:numFmt w:val="decimal"/>
      <w:lvlText w:val="%1."/>
      <w:lvlJc w:val="left"/>
      <w:pPr>
        <w:ind w:left="644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9A7370"/>
    <w:multiLevelType w:val="hybridMultilevel"/>
    <w:tmpl w:val="3242738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8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3677322">
    <w:abstractNumId w:val="1"/>
  </w:num>
  <w:num w:numId="2" w16cid:durableId="1370835352">
    <w:abstractNumId w:val="14"/>
  </w:num>
  <w:num w:numId="3" w16cid:durableId="408574172">
    <w:abstractNumId w:val="13"/>
  </w:num>
  <w:num w:numId="4" w16cid:durableId="1141851124">
    <w:abstractNumId w:val="3"/>
  </w:num>
  <w:num w:numId="5" w16cid:durableId="823087912">
    <w:abstractNumId w:val="2"/>
  </w:num>
  <w:num w:numId="6" w16cid:durableId="1757902787">
    <w:abstractNumId w:val="9"/>
  </w:num>
  <w:num w:numId="7" w16cid:durableId="647321045">
    <w:abstractNumId w:val="5"/>
  </w:num>
  <w:num w:numId="8" w16cid:durableId="1070661886">
    <w:abstractNumId w:val="8"/>
  </w:num>
  <w:num w:numId="9" w16cid:durableId="1349870521">
    <w:abstractNumId w:val="4"/>
  </w:num>
  <w:num w:numId="10" w16cid:durableId="371001094">
    <w:abstractNumId w:val="12"/>
  </w:num>
  <w:num w:numId="11" w16cid:durableId="1003317954">
    <w:abstractNumId w:val="16"/>
  </w:num>
  <w:num w:numId="12" w16cid:durableId="454521196">
    <w:abstractNumId w:val="15"/>
  </w:num>
  <w:num w:numId="13" w16cid:durableId="2007781927">
    <w:abstractNumId w:val="6"/>
  </w:num>
  <w:num w:numId="14" w16cid:durableId="95027790">
    <w:abstractNumId w:val="11"/>
  </w:num>
  <w:num w:numId="15" w16cid:durableId="1784307690">
    <w:abstractNumId w:val="0"/>
  </w:num>
  <w:num w:numId="16" w16cid:durableId="1733772251">
    <w:abstractNumId w:val="10"/>
  </w:num>
  <w:num w:numId="17" w16cid:durableId="1263760897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4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autoHyphenation/>
  <w:hyphenationZone w:val="284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1F8"/>
    <w:rsid w:val="000017B2"/>
    <w:rsid w:val="00003EE5"/>
    <w:rsid w:val="000054B4"/>
    <w:rsid w:val="00005BB5"/>
    <w:rsid w:val="00006367"/>
    <w:rsid w:val="000070BA"/>
    <w:rsid w:val="00007502"/>
    <w:rsid w:val="0001060E"/>
    <w:rsid w:val="000113A4"/>
    <w:rsid w:val="00012048"/>
    <w:rsid w:val="00014DF1"/>
    <w:rsid w:val="00015462"/>
    <w:rsid w:val="000154BF"/>
    <w:rsid w:val="0001591E"/>
    <w:rsid w:val="00017669"/>
    <w:rsid w:val="000213D6"/>
    <w:rsid w:val="0002176A"/>
    <w:rsid w:val="00022B2F"/>
    <w:rsid w:val="00024444"/>
    <w:rsid w:val="000253F9"/>
    <w:rsid w:val="0002719E"/>
    <w:rsid w:val="00027AC3"/>
    <w:rsid w:val="000310EF"/>
    <w:rsid w:val="000321DB"/>
    <w:rsid w:val="000325C1"/>
    <w:rsid w:val="00035986"/>
    <w:rsid w:val="00036107"/>
    <w:rsid w:val="000373A0"/>
    <w:rsid w:val="000376BC"/>
    <w:rsid w:val="00042BF7"/>
    <w:rsid w:val="00045E8E"/>
    <w:rsid w:val="00046257"/>
    <w:rsid w:val="00051989"/>
    <w:rsid w:val="00055346"/>
    <w:rsid w:val="0005550F"/>
    <w:rsid w:val="000555B7"/>
    <w:rsid w:val="00056963"/>
    <w:rsid w:val="00056F7F"/>
    <w:rsid w:val="00060505"/>
    <w:rsid w:val="00062A2B"/>
    <w:rsid w:val="00064061"/>
    <w:rsid w:val="000650E7"/>
    <w:rsid w:val="00065B9B"/>
    <w:rsid w:val="00065BEC"/>
    <w:rsid w:val="00066E26"/>
    <w:rsid w:val="00066F9D"/>
    <w:rsid w:val="000673E7"/>
    <w:rsid w:val="0007281A"/>
    <w:rsid w:val="00074615"/>
    <w:rsid w:val="0007491F"/>
    <w:rsid w:val="00076DC5"/>
    <w:rsid w:val="0007725B"/>
    <w:rsid w:val="000804BB"/>
    <w:rsid w:val="00080640"/>
    <w:rsid w:val="0008071F"/>
    <w:rsid w:val="00081408"/>
    <w:rsid w:val="00084ED5"/>
    <w:rsid w:val="00085680"/>
    <w:rsid w:val="00087D85"/>
    <w:rsid w:val="00087E45"/>
    <w:rsid w:val="00087EE2"/>
    <w:rsid w:val="0009110B"/>
    <w:rsid w:val="00091B4A"/>
    <w:rsid w:val="0009254F"/>
    <w:rsid w:val="000A02B2"/>
    <w:rsid w:val="000A0A57"/>
    <w:rsid w:val="000A0E93"/>
    <w:rsid w:val="000A20AF"/>
    <w:rsid w:val="000A26CA"/>
    <w:rsid w:val="000A3511"/>
    <w:rsid w:val="000A3C06"/>
    <w:rsid w:val="000A3E14"/>
    <w:rsid w:val="000A503E"/>
    <w:rsid w:val="000A682B"/>
    <w:rsid w:val="000B1F01"/>
    <w:rsid w:val="000B22F9"/>
    <w:rsid w:val="000B289D"/>
    <w:rsid w:val="000B2E6E"/>
    <w:rsid w:val="000B4D86"/>
    <w:rsid w:val="000B6554"/>
    <w:rsid w:val="000B701D"/>
    <w:rsid w:val="000B7801"/>
    <w:rsid w:val="000C43A0"/>
    <w:rsid w:val="000C43E4"/>
    <w:rsid w:val="000C4486"/>
    <w:rsid w:val="000C53BE"/>
    <w:rsid w:val="000C6588"/>
    <w:rsid w:val="000C6966"/>
    <w:rsid w:val="000C7632"/>
    <w:rsid w:val="000D0F3D"/>
    <w:rsid w:val="000D2F39"/>
    <w:rsid w:val="000D432D"/>
    <w:rsid w:val="000D4876"/>
    <w:rsid w:val="000D5F04"/>
    <w:rsid w:val="000D6D3D"/>
    <w:rsid w:val="000D7AC6"/>
    <w:rsid w:val="000E19F2"/>
    <w:rsid w:val="000E2D79"/>
    <w:rsid w:val="000E3971"/>
    <w:rsid w:val="000E51C3"/>
    <w:rsid w:val="000E7137"/>
    <w:rsid w:val="000E7FE3"/>
    <w:rsid w:val="000F63C3"/>
    <w:rsid w:val="0010066B"/>
    <w:rsid w:val="00101C20"/>
    <w:rsid w:val="00102214"/>
    <w:rsid w:val="0010474F"/>
    <w:rsid w:val="00105814"/>
    <w:rsid w:val="00105D07"/>
    <w:rsid w:val="00105F8C"/>
    <w:rsid w:val="001109FD"/>
    <w:rsid w:val="00111272"/>
    <w:rsid w:val="001120C4"/>
    <w:rsid w:val="00112621"/>
    <w:rsid w:val="00112FE0"/>
    <w:rsid w:val="00114627"/>
    <w:rsid w:val="00114E12"/>
    <w:rsid w:val="001150D0"/>
    <w:rsid w:val="0011518D"/>
    <w:rsid w:val="001151EC"/>
    <w:rsid w:val="001157D1"/>
    <w:rsid w:val="00115DA3"/>
    <w:rsid w:val="0011737A"/>
    <w:rsid w:val="00117B8C"/>
    <w:rsid w:val="00121944"/>
    <w:rsid w:val="00123338"/>
    <w:rsid w:val="00123472"/>
    <w:rsid w:val="001249FA"/>
    <w:rsid w:val="00126C00"/>
    <w:rsid w:val="00126E4C"/>
    <w:rsid w:val="00127DA7"/>
    <w:rsid w:val="00130333"/>
    <w:rsid w:val="001368F0"/>
    <w:rsid w:val="00137F8B"/>
    <w:rsid w:val="00141658"/>
    <w:rsid w:val="001417AE"/>
    <w:rsid w:val="001419DA"/>
    <w:rsid w:val="00141A73"/>
    <w:rsid w:val="00141C05"/>
    <w:rsid w:val="001437F2"/>
    <w:rsid w:val="00144374"/>
    <w:rsid w:val="00147242"/>
    <w:rsid w:val="00147D5D"/>
    <w:rsid w:val="0015226A"/>
    <w:rsid w:val="001527D9"/>
    <w:rsid w:val="00156879"/>
    <w:rsid w:val="0015711B"/>
    <w:rsid w:val="00161F62"/>
    <w:rsid w:val="00163DFC"/>
    <w:rsid w:val="00164A5B"/>
    <w:rsid w:val="001652D2"/>
    <w:rsid w:val="00165C43"/>
    <w:rsid w:val="00166863"/>
    <w:rsid w:val="0016778E"/>
    <w:rsid w:val="00170A77"/>
    <w:rsid w:val="001722A6"/>
    <w:rsid w:val="00173987"/>
    <w:rsid w:val="0017399D"/>
    <w:rsid w:val="00173AF6"/>
    <w:rsid w:val="00176340"/>
    <w:rsid w:val="00176938"/>
    <w:rsid w:val="00180C7E"/>
    <w:rsid w:val="001840F0"/>
    <w:rsid w:val="001920DB"/>
    <w:rsid w:val="001932A1"/>
    <w:rsid w:val="001940F6"/>
    <w:rsid w:val="00194514"/>
    <w:rsid w:val="001960BA"/>
    <w:rsid w:val="001966EC"/>
    <w:rsid w:val="00196F7F"/>
    <w:rsid w:val="00197D4E"/>
    <w:rsid w:val="00197EFE"/>
    <w:rsid w:val="001A22ED"/>
    <w:rsid w:val="001A7ECE"/>
    <w:rsid w:val="001B0136"/>
    <w:rsid w:val="001B12FA"/>
    <w:rsid w:val="001B175C"/>
    <w:rsid w:val="001B3B90"/>
    <w:rsid w:val="001C2A10"/>
    <w:rsid w:val="001C3036"/>
    <w:rsid w:val="001C3736"/>
    <w:rsid w:val="001C4AB8"/>
    <w:rsid w:val="001C4B32"/>
    <w:rsid w:val="001C520C"/>
    <w:rsid w:val="001C5406"/>
    <w:rsid w:val="001C6916"/>
    <w:rsid w:val="001D0794"/>
    <w:rsid w:val="001D1F01"/>
    <w:rsid w:val="001D337C"/>
    <w:rsid w:val="001D4357"/>
    <w:rsid w:val="001D6242"/>
    <w:rsid w:val="001D6393"/>
    <w:rsid w:val="001D695F"/>
    <w:rsid w:val="001D749A"/>
    <w:rsid w:val="001D7F3F"/>
    <w:rsid w:val="001E0DEA"/>
    <w:rsid w:val="001E2DD4"/>
    <w:rsid w:val="001E4581"/>
    <w:rsid w:val="001E5271"/>
    <w:rsid w:val="001E5684"/>
    <w:rsid w:val="001E62EB"/>
    <w:rsid w:val="001E7F8E"/>
    <w:rsid w:val="001F0FA0"/>
    <w:rsid w:val="001F2788"/>
    <w:rsid w:val="001F32EF"/>
    <w:rsid w:val="001F381A"/>
    <w:rsid w:val="001F4D01"/>
    <w:rsid w:val="001F676B"/>
    <w:rsid w:val="00200422"/>
    <w:rsid w:val="00200924"/>
    <w:rsid w:val="00200A8A"/>
    <w:rsid w:val="0020102D"/>
    <w:rsid w:val="00201400"/>
    <w:rsid w:val="00201E91"/>
    <w:rsid w:val="002050E7"/>
    <w:rsid w:val="0020534D"/>
    <w:rsid w:val="002055F3"/>
    <w:rsid w:val="00205A00"/>
    <w:rsid w:val="0020640E"/>
    <w:rsid w:val="00206878"/>
    <w:rsid w:val="0020688E"/>
    <w:rsid w:val="00206CE6"/>
    <w:rsid w:val="00207C58"/>
    <w:rsid w:val="00210C22"/>
    <w:rsid w:val="002112E9"/>
    <w:rsid w:val="002114DC"/>
    <w:rsid w:val="00211C45"/>
    <w:rsid w:val="002147F2"/>
    <w:rsid w:val="00215399"/>
    <w:rsid w:val="00215B87"/>
    <w:rsid w:val="00216136"/>
    <w:rsid w:val="0021654B"/>
    <w:rsid w:val="002166D0"/>
    <w:rsid w:val="002172F5"/>
    <w:rsid w:val="002241B7"/>
    <w:rsid w:val="002247F3"/>
    <w:rsid w:val="00224C26"/>
    <w:rsid w:val="00227422"/>
    <w:rsid w:val="00230E3A"/>
    <w:rsid w:val="002333C1"/>
    <w:rsid w:val="002339CE"/>
    <w:rsid w:val="00234750"/>
    <w:rsid w:val="00235417"/>
    <w:rsid w:val="00236210"/>
    <w:rsid w:val="00236B5B"/>
    <w:rsid w:val="00237FAA"/>
    <w:rsid w:val="002419AC"/>
    <w:rsid w:val="00243353"/>
    <w:rsid w:val="00243E82"/>
    <w:rsid w:val="00245AE1"/>
    <w:rsid w:val="002503F0"/>
    <w:rsid w:val="00251279"/>
    <w:rsid w:val="00251492"/>
    <w:rsid w:val="00251715"/>
    <w:rsid w:val="00251EBE"/>
    <w:rsid w:val="0025247A"/>
    <w:rsid w:val="0025364F"/>
    <w:rsid w:val="00254AE8"/>
    <w:rsid w:val="00255278"/>
    <w:rsid w:val="00262800"/>
    <w:rsid w:val="002640A6"/>
    <w:rsid w:val="00265257"/>
    <w:rsid w:val="002672E7"/>
    <w:rsid w:val="0026798A"/>
    <w:rsid w:val="00270AA9"/>
    <w:rsid w:val="0027174D"/>
    <w:rsid w:val="0027223A"/>
    <w:rsid w:val="00272B4B"/>
    <w:rsid w:val="00272C86"/>
    <w:rsid w:val="002730ED"/>
    <w:rsid w:val="00274D29"/>
    <w:rsid w:val="00282BDC"/>
    <w:rsid w:val="00283B21"/>
    <w:rsid w:val="00284BE8"/>
    <w:rsid w:val="00284C2B"/>
    <w:rsid w:val="0028529E"/>
    <w:rsid w:val="00285DD1"/>
    <w:rsid w:val="002868BA"/>
    <w:rsid w:val="00286CED"/>
    <w:rsid w:val="002926A9"/>
    <w:rsid w:val="00295F0B"/>
    <w:rsid w:val="00297A2E"/>
    <w:rsid w:val="00297E11"/>
    <w:rsid w:val="002A2017"/>
    <w:rsid w:val="002A4A22"/>
    <w:rsid w:val="002A6AF5"/>
    <w:rsid w:val="002A70FC"/>
    <w:rsid w:val="002B1530"/>
    <w:rsid w:val="002B2170"/>
    <w:rsid w:val="002B37E5"/>
    <w:rsid w:val="002B4F17"/>
    <w:rsid w:val="002B5C57"/>
    <w:rsid w:val="002B5F66"/>
    <w:rsid w:val="002B69A1"/>
    <w:rsid w:val="002B6BD0"/>
    <w:rsid w:val="002C040F"/>
    <w:rsid w:val="002C4492"/>
    <w:rsid w:val="002C53E6"/>
    <w:rsid w:val="002C6B71"/>
    <w:rsid w:val="002D01D3"/>
    <w:rsid w:val="002D0805"/>
    <w:rsid w:val="002D2B11"/>
    <w:rsid w:val="002D3EDE"/>
    <w:rsid w:val="002D4C48"/>
    <w:rsid w:val="002D53F0"/>
    <w:rsid w:val="002D77C7"/>
    <w:rsid w:val="002D7AEA"/>
    <w:rsid w:val="002E0D6E"/>
    <w:rsid w:val="002E0E30"/>
    <w:rsid w:val="002E1188"/>
    <w:rsid w:val="002E29A1"/>
    <w:rsid w:val="002E68DC"/>
    <w:rsid w:val="002E7905"/>
    <w:rsid w:val="002F1A77"/>
    <w:rsid w:val="002F4C1B"/>
    <w:rsid w:val="002F4CA9"/>
    <w:rsid w:val="002F5D98"/>
    <w:rsid w:val="002F765F"/>
    <w:rsid w:val="002F776B"/>
    <w:rsid w:val="00301799"/>
    <w:rsid w:val="00301EB5"/>
    <w:rsid w:val="00302762"/>
    <w:rsid w:val="00304AE0"/>
    <w:rsid w:val="00306083"/>
    <w:rsid w:val="003064F2"/>
    <w:rsid w:val="00306BDD"/>
    <w:rsid w:val="00310393"/>
    <w:rsid w:val="00311FAB"/>
    <w:rsid w:val="0031314C"/>
    <w:rsid w:val="00313579"/>
    <w:rsid w:val="00315D9E"/>
    <w:rsid w:val="00316323"/>
    <w:rsid w:val="00316F41"/>
    <w:rsid w:val="003245ED"/>
    <w:rsid w:val="00325FDE"/>
    <w:rsid w:val="00330E8D"/>
    <w:rsid w:val="00331EA9"/>
    <w:rsid w:val="0033291A"/>
    <w:rsid w:val="00334D4F"/>
    <w:rsid w:val="00334EFF"/>
    <w:rsid w:val="0033589A"/>
    <w:rsid w:val="003414C3"/>
    <w:rsid w:val="00342195"/>
    <w:rsid w:val="00346004"/>
    <w:rsid w:val="00347654"/>
    <w:rsid w:val="00350EA3"/>
    <w:rsid w:val="0035223F"/>
    <w:rsid w:val="00352DFB"/>
    <w:rsid w:val="003537BB"/>
    <w:rsid w:val="003549E3"/>
    <w:rsid w:val="003551B6"/>
    <w:rsid w:val="00356401"/>
    <w:rsid w:val="003565B3"/>
    <w:rsid w:val="003579BD"/>
    <w:rsid w:val="0036074A"/>
    <w:rsid w:val="00360E49"/>
    <w:rsid w:val="00360FEC"/>
    <w:rsid w:val="00362A3B"/>
    <w:rsid w:val="00362E9C"/>
    <w:rsid w:val="00364DBD"/>
    <w:rsid w:val="00364F4C"/>
    <w:rsid w:val="003656E0"/>
    <w:rsid w:val="00366792"/>
    <w:rsid w:val="0036741B"/>
    <w:rsid w:val="00367CBD"/>
    <w:rsid w:val="003705C4"/>
    <w:rsid w:val="0037085B"/>
    <w:rsid w:val="003720BD"/>
    <w:rsid w:val="00373110"/>
    <w:rsid w:val="00374069"/>
    <w:rsid w:val="00374B06"/>
    <w:rsid w:val="003765EE"/>
    <w:rsid w:val="00380E0C"/>
    <w:rsid w:val="003815AE"/>
    <w:rsid w:val="003821EC"/>
    <w:rsid w:val="0038401B"/>
    <w:rsid w:val="00384574"/>
    <w:rsid w:val="00387330"/>
    <w:rsid w:val="003903DC"/>
    <w:rsid w:val="0039135C"/>
    <w:rsid w:val="003919A8"/>
    <w:rsid w:val="00393202"/>
    <w:rsid w:val="00393E95"/>
    <w:rsid w:val="00396D6C"/>
    <w:rsid w:val="00397B2A"/>
    <w:rsid w:val="00397C64"/>
    <w:rsid w:val="00397DB5"/>
    <w:rsid w:val="003A26B5"/>
    <w:rsid w:val="003A43E1"/>
    <w:rsid w:val="003A4AB4"/>
    <w:rsid w:val="003A77E7"/>
    <w:rsid w:val="003A7C33"/>
    <w:rsid w:val="003B0199"/>
    <w:rsid w:val="003B0FA6"/>
    <w:rsid w:val="003B181F"/>
    <w:rsid w:val="003B6863"/>
    <w:rsid w:val="003B7337"/>
    <w:rsid w:val="003C0B08"/>
    <w:rsid w:val="003C13FF"/>
    <w:rsid w:val="003C20C4"/>
    <w:rsid w:val="003C4E80"/>
    <w:rsid w:val="003C6D92"/>
    <w:rsid w:val="003C6FD0"/>
    <w:rsid w:val="003D007D"/>
    <w:rsid w:val="003D1983"/>
    <w:rsid w:val="003D56B4"/>
    <w:rsid w:val="003D57AF"/>
    <w:rsid w:val="003E0998"/>
    <w:rsid w:val="003E3CD7"/>
    <w:rsid w:val="003E627B"/>
    <w:rsid w:val="003E7571"/>
    <w:rsid w:val="003F140D"/>
    <w:rsid w:val="003F19B7"/>
    <w:rsid w:val="003F327D"/>
    <w:rsid w:val="003F60E9"/>
    <w:rsid w:val="003F771D"/>
    <w:rsid w:val="003F7CC9"/>
    <w:rsid w:val="00401445"/>
    <w:rsid w:val="00401990"/>
    <w:rsid w:val="0040244E"/>
    <w:rsid w:val="00403903"/>
    <w:rsid w:val="00404F4E"/>
    <w:rsid w:val="004079D4"/>
    <w:rsid w:val="00411488"/>
    <w:rsid w:val="00411BF2"/>
    <w:rsid w:val="00413054"/>
    <w:rsid w:val="004135D6"/>
    <w:rsid w:val="004139E4"/>
    <w:rsid w:val="004146A0"/>
    <w:rsid w:val="00416170"/>
    <w:rsid w:val="004165F9"/>
    <w:rsid w:val="00416CC7"/>
    <w:rsid w:val="00416EC6"/>
    <w:rsid w:val="0041761E"/>
    <w:rsid w:val="00422319"/>
    <w:rsid w:val="00425051"/>
    <w:rsid w:val="00427931"/>
    <w:rsid w:val="00432E42"/>
    <w:rsid w:val="0043350F"/>
    <w:rsid w:val="0043379E"/>
    <w:rsid w:val="0043542C"/>
    <w:rsid w:val="004359F9"/>
    <w:rsid w:val="004379E8"/>
    <w:rsid w:val="00437B55"/>
    <w:rsid w:val="00440DF6"/>
    <w:rsid w:val="00441B11"/>
    <w:rsid w:val="00441F85"/>
    <w:rsid w:val="00441F8B"/>
    <w:rsid w:val="004465C3"/>
    <w:rsid w:val="00446C26"/>
    <w:rsid w:val="0045031E"/>
    <w:rsid w:val="00451EDD"/>
    <w:rsid w:val="0045452E"/>
    <w:rsid w:val="00455F88"/>
    <w:rsid w:val="004565E2"/>
    <w:rsid w:val="00457C91"/>
    <w:rsid w:val="00457ECD"/>
    <w:rsid w:val="00464C81"/>
    <w:rsid w:val="00464EB0"/>
    <w:rsid w:val="00467B81"/>
    <w:rsid w:val="004709DF"/>
    <w:rsid w:val="00470FE1"/>
    <w:rsid w:val="00471F63"/>
    <w:rsid w:val="00474BFA"/>
    <w:rsid w:val="00474DE6"/>
    <w:rsid w:val="004751A2"/>
    <w:rsid w:val="0047537C"/>
    <w:rsid w:val="0047562C"/>
    <w:rsid w:val="00476C74"/>
    <w:rsid w:val="00477BC3"/>
    <w:rsid w:val="00480001"/>
    <w:rsid w:val="00483129"/>
    <w:rsid w:val="00485153"/>
    <w:rsid w:val="004871EF"/>
    <w:rsid w:val="00487766"/>
    <w:rsid w:val="00491D75"/>
    <w:rsid w:val="0049492D"/>
    <w:rsid w:val="00494DBC"/>
    <w:rsid w:val="00495A9B"/>
    <w:rsid w:val="004A07AC"/>
    <w:rsid w:val="004A0E5B"/>
    <w:rsid w:val="004A2E3C"/>
    <w:rsid w:val="004A3C00"/>
    <w:rsid w:val="004A5422"/>
    <w:rsid w:val="004A6457"/>
    <w:rsid w:val="004B008B"/>
    <w:rsid w:val="004B0E89"/>
    <w:rsid w:val="004B41C2"/>
    <w:rsid w:val="004B4652"/>
    <w:rsid w:val="004B53CB"/>
    <w:rsid w:val="004B552E"/>
    <w:rsid w:val="004B6085"/>
    <w:rsid w:val="004B761A"/>
    <w:rsid w:val="004C0528"/>
    <w:rsid w:val="004C2D87"/>
    <w:rsid w:val="004C512F"/>
    <w:rsid w:val="004C5157"/>
    <w:rsid w:val="004C6025"/>
    <w:rsid w:val="004C6D9B"/>
    <w:rsid w:val="004C7FFD"/>
    <w:rsid w:val="004D0669"/>
    <w:rsid w:val="004D0AFB"/>
    <w:rsid w:val="004D1779"/>
    <w:rsid w:val="004D1D02"/>
    <w:rsid w:val="004D42A2"/>
    <w:rsid w:val="004D4CD8"/>
    <w:rsid w:val="004D52DC"/>
    <w:rsid w:val="004E263C"/>
    <w:rsid w:val="004E3289"/>
    <w:rsid w:val="004E37D3"/>
    <w:rsid w:val="004E4CC6"/>
    <w:rsid w:val="004E5DE0"/>
    <w:rsid w:val="004F20DA"/>
    <w:rsid w:val="004F28BA"/>
    <w:rsid w:val="004F2AEC"/>
    <w:rsid w:val="004F2BF0"/>
    <w:rsid w:val="004F2FFB"/>
    <w:rsid w:val="004F454D"/>
    <w:rsid w:val="004F4868"/>
    <w:rsid w:val="004F60E7"/>
    <w:rsid w:val="004F7977"/>
    <w:rsid w:val="00500164"/>
    <w:rsid w:val="00500D25"/>
    <w:rsid w:val="00502772"/>
    <w:rsid w:val="00503630"/>
    <w:rsid w:val="00505471"/>
    <w:rsid w:val="005067E7"/>
    <w:rsid w:val="005076D6"/>
    <w:rsid w:val="0051052D"/>
    <w:rsid w:val="00510546"/>
    <w:rsid w:val="00510F95"/>
    <w:rsid w:val="00513169"/>
    <w:rsid w:val="0051372A"/>
    <w:rsid w:val="00513A7A"/>
    <w:rsid w:val="00513E06"/>
    <w:rsid w:val="00514337"/>
    <w:rsid w:val="005148F0"/>
    <w:rsid w:val="00514C6E"/>
    <w:rsid w:val="00516046"/>
    <w:rsid w:val="00516C84"/>
    <w:rsid w:val="00517B3D"/>
    <w:rsid w:val="00520B90"/>
    <w:rsid w:val="00520EC4"/>
    <w:rsid w:val="0052257F"/>
    <w:rsid w:val="0052420F"/>
    <w:rsid w:val="005252A1"/>
    <w:rsid w:val="00525F69"/>
    <w:rsid w:val="00526207"/>
    <w:rsid w:val="00531B28"/>
    <w:rsid w:val="00532E1B"/>
    <w:rsid w:val="00533B20"/>
    <w:rsid w:val="005358D7"/>
    <w:rsid w:val="00536DE4"/>
    <w:rsid w:val="00540434"/>
    <w:rsid w:val="00541A05"/>
    <w:rsid w:val="00547B79"/>
    <w:rsid w:val="00550D25"/>
    <w:rsid w:val="00552EA5"/>
    <w:rsid w:val="00560240"/>
    <w:rsid w:val="00561C38"/>
    <w:rsid w:val="005635AD"/>
    <w:rsid w:val="00566E0A"/>
    <w:rsid w:val="00572C72"/>
    <w:rsid w:val="00574839"/>
    <w:rsid w:val="00576FA8"/>
    <w:rsid w:val="005778A1"/>
    <w:rsid w:val="00577C98"/>
    <w:rsid w:val="00581538"/>
    <w:rsid w:val="0058410C"/>
    <w:rsid w:val="005846D2"/>
    <w:rsid w:val="00584E4A"/>
    <w:rsid w:val="005868BB"/>
    <w:rsid w:val="00586C5C"/>
    <w:rsid w:val="00587E61"/>
    <w:rsid w:val="00590651"/>
    <w:rsid w:val="00590AC0"/>
    <w:rsid w:val="00590EB9"/>
    <w:rsid w:val="00590F43"/>
    <w:rsid w:val="005921A3"/>
    <w:rsid w:val="00593AE0"/>
    <w:rsid w:val="005946FC"/>
    <w:rsid w:val="005A0B55"/>
    <w:rsid w:val="005A1520"/>
    <w:rsid w:val="005A1BCD"/>
    <w:rsid w:val="005A1BFE"/>
    <w:rsid w:val="005A301B"/>
    <w:rsid w:val="005A4271"/>
    <w:rsid w:val="005A5B25"/>
    <w:rsid w:val="005A77D9"/>
    <w:rsid w:val="005B1B37"/>
    <w:rsid w:val="005B23B4"/>
    <w:rsid w:val="005B3188"/>
    <w:rsid w:val="005B64B4"/>
    <w:rsid w:val="005B7269"/>
    <w:rsid w:val="005C44AE"/>
    <w:rsid w:val="005C5AAC"/>
    <w:rsid w:val="005C600F"/>
    <w:rsid w:val="005C65A6"/>
    <w:rsid w:val="005D031F"/>
    <w:rsid w:val="005D0813"/>
    <w:rsid w:val="005D0A73"/>
    <w:rsid w:val="005D1238"/>
    <w:rsid w:val="005D6321"/>
    <w:rsid w:val="005E50E6"/>
    <w:rsid w:val="005E5434"/>
    <w:rsid w:val="005E552B"/>
    <w:rsid w:val="005E657E"/>
    <w:rsid w:val="005E6BD8"/>
    <w:rsid w:val="005E7C6D"/>
    <w:rsid w:val="005F1DE4"/>
    <w:rsid w:val="005F4E27"/>
    <w:rsid w:val="005F5346"/>
    <w:rsid w:val="005F7E52"/>
    <w:rsid w:val="00600366"/>
    <w:rsid w:val="00600EF4"/>
    <w:rsid w:val="00601CFE"/>
    <w:rsid w:val="0060314B"/>
    <w:rsid w:val="00604475"/>
    <w:rsid w:val="00604700"/>
    <w:rsid w:val="006067E7"/>
    <w:rsid w:val="00606A86"/>
    <w:rsid w:val="00610D4A"/>
    <w:rsid w:val="0061797E"/>
    <w:rsid w:val="00620521"/>
    <w:rsid w:val="006217F4"/>
    <w:rsid w:val="00624125"/>
    <w:rsid w:val="006275A7"/>
    <w:rsid w:val="00627F2A"/>
    <w:rsid w:val="0063256F"/>
    <w:rsid w:val="006407E1"/>
    <w:rsid w:val="006411C3"/>
    <w:rsid w:val="0064223D"/>
    <w:rsid w:val="00643CEE"/>
    <w:rsid w:val="0064473A"/>
    <w:rsid w:val="00645369"/>
    <w:rsid w:val="006509FD"/>
    <w:rsid w:val="006519D2"/>
    <w:rsid w:val="006527D7"/>
    <w:rsid w:val="00652998"/>
    <w:rsid w:val="00653788"/>
    <w:rsid w:val="006538CE"/>
    <w:rsid w:val="00654762"/>
    <w:rsid w:val="0065658D"/>
    <w:rsid w:val="00657162"/>
    <w:rsid w:val="00660923"/>
    <w:rsid w:val="0066173D"/>
    <w:rsid w:val="006621D0"/>
    <w:rsid w:val="0066252B"/>
    <w:rsid w:val="00665824"/>
    <w:rsid w:val="006660BA"/>
    <w:rsid w:val="00666812"/>
    <w:rsid w:val="00671F6C"/>
    <w:rsid w:val="00672536"/>
    <w:rsid w:val="00673FA8"/>
    <w:rsid w:val="00676468"/>
    <w:rsid w:val="006777D0"/>
    <w:rsid w:val="006844E2"/>
    <w:rsid w:val="0068510F"/>
    <w:rsid w:val="00686AA4"/>
    <w:rsid w:val="00690202"/>
    <w:rsid w:val="006903C8"/>
    <w:rsid w:val="00692711"/>
    <w:rsid w:val="006945DF"/>
    <w:rsid w:val="00695514"/>
    <w:rsid w:val="00696026"/>
    <w:rsid w:val="006A07F0"/>
    <w:rsid w:val="006A26C0"/>
    <w:rsid w:val="006A536F"/>
    <w:rsid w:val="006A5687"/>
    <w:rsid w:val="006A6B6C"/>
    <w:rsid w:val="006A739D"/>
    <w:rsid w:val="006B00B6"/>
    <w:rsid w:val="006B0866"/>
    <w:rsid w:val="006B0A8F"/>
    <w:rsid w:val="006B28EB"/>
    <w:rsid w:val="006B420F"/>
    <w:rsid w:val="006B7854"/>
    <w:rsid w:val="006B7C85"/>
    <w:rsid w:val="006B7F4C"/>
    <w:rsid w:val="006B7FAA"/>
    <w:rsid w:val="006C0111"/>
    <w:rsid w:val="006C08B5"/>
    <w:rsid w:val="006C17BC"/>
    <w:rsid w:val="006C2A9C"/>
    <w:rsid w:val="006C3CF8"/>
    <w:rsid w:val="006C45A0"/>
    <w:rsid w:val="006C4B3B"/>
    <w:rsid w:val="006C513E"/>
    <w:rsid w:val="006C56E8"/>
    <w:rsid w:val="006D026C"/>
    <w:rsid w:val="006D1335"/>
    <w:rsid w:val="006D3759"/>
    <w:rsid w:val="006E2ABE"/>
    <w:rsid w:val="006E2CE5"/>
    <w:rsid w:val="006E2FF2"/>
    <w:rsid w:val="006E3C9B"/>
    <w:rsid w:val="006E4974"/>
    <w:rsid w:val="006E5573"/>
    <w:rsid w:val="006E5F7B"/>
    <w:rsid w:val="006E7C34"/>
    <w:rsid w:val="006F137D"/>
    <w:rsid w:val="006F1A18"/>
    <w:rsid w:val="006F2829"/>
    <w:rsid w:val="006F2C80"/>
    <w:rsid w:val="006F30FB"/>
    <w:rsid w:val="006F4D60"/>
    <w:rsid w:val="006F5B0A"/>
    <w:rsid w:val="006F67F5"/>
    <w:rsid w:val="007020BE"/>
    <w:rsid w:val="007026BC"/>
    <w:rsid w:val="007031AB"/>
    <w:rsid w:val="0070548A"/>
    <w:rsid w:val="00705587"/>
    <w:rsid w:val="00707120"/>
    <w:rsid w:val="00710109"/>
    <w:rsid w:val="007118BE"/>
    <w:rsid w:val="007121E0"/>
    <w:rsid w:val="0071374C"/>
    <w:rsid w:val="00714C61"/>
    <w:rsid w:val="00720136"/>
    <w:rsid w:val="007215D0"/>
    <w:rsid w:val="00725294"/>
    <w:rsid w:val="007262FF"/>
    <w:rsid w:val="007269C7"/>
    <w:rsid w:val="00726AEB"/>
    <w:rsid w:val="00730126"/>
    <w:rsid w:val="0073199C"/>
    <w:rsid w:val="00732137"/>
    <w:rsid w:val="00732529"/>
    <w:rsid w:val="007341DB"/>
    <w:rsid w:val="007344A0"/>
    <w:rsid w:val="007375A7"/>
    <w:rsid w:val="00737FA7"/>
    <w:rsid w:val="00740EFE"/>
    <w:rsid w:val="00741A23"/>
    <w:rsid w:val="0074206B"/>
    <w:rsid w:val="00742BFD"/>
    <w:rsid w:val="007448C5"/>
    <w:rsid w:val="00744DFE"/>
    <w:rsid w:val="007476B7"/>
    <w:rsid w:val="00747ADF"/>
    <w:rsid w:val="0075103B"/>
    <w:rsid w:val="007527A0"/>
    <w:rsid w:val="007546AA"/>
    <w:rsid w:val="007615C0"/>
    <w:rsid w:val="007623A7"/>
    <w:rsid w:val="00763344"/>
    <w:rsid w:val="007649AA"/>
    <w:rsid w:val="00764EF6"/>
    <w:rsid w:val="0076726C"/>
    <w:rsid w:val="0077000E"/>
    <w:rsid w:val="007718AC"/>
    <w:rsid w:val="00773BF5"/>
    <w:rsid w:val="00782BBE"/>
    <w:rsid w:val="00783EA8"/>
    <w:rsid w:val="00786C61"/>
    <w:rsid w:val="00787BE2"/>
    <w:rsid w:val="00790204"/>
    <w:rsid w:val="00791755"/>
    <w:rsid w:val="007934D9"/>
    <w:rsid w:val="00794A0D"/>
    <w:rsid w:val="00797115"/>
    <w:rsid w:val="00797922"/>
    <w:rsid w:val="00797952"/>
    <w:rsid w:val="007A0EF0"/>
    <w:rsid w:val="007A1550"/>
    <w:rsid w:val="007A2C1C"/>
    <w:rsid w:val="007A2CF4"/>
    <w:rsid w:val="007A2EE2"/>
    <w:rsid w:val="007A34A0"/>
    <w:rsid w:val="007A7551"/>
    <w:rsid w:val="007A7F54"/>
    <w:rsid w:val="007B1E2F"/>
    <w:rsid w:val="007B2478"/>
    <w:rsid w:val="007B3133"/>
    <w:rsid w:val="007B6963"/>
    <w:rsid w:val="007C3B0B"/>
    <w:rsid w:val="007C4BA9"/>
    <w:rsid w:val="007C5018"/>
    <w:rsid w:val="007C5619"/>
    <w:rsid w:val="007C630D"/>
    <w:rsid w:val="007D13DD"/>
    <w:rsid w:val="007D49C1"/>
    <w:rsid w:val="007D4CA1"/>
    <w:rsid w:val="007E0120"/>
    <w:rsid w:val="007E3C3B"/>
    <w:rsid w:val="007E6626"/>
    <w:rsid w:val="007F0CF7"/>
    <w:rsid w:val="007F3BF2"/>
    <w:rsid w:val="007F4E0A"/>
    <w:rsid w:val="007F78D5"/>
    <w:rsid w:val="00800286"/>
    <w:rsid w:val="00801DE1"/>
    <w:rsid w:val="00801E6A"/>
    <w:rsid w:val="00806707"/>
    <w:rsid w:val="00810124"/>
    <w:rsid w:val="00810912"/>
    <w:rsid w:val="0081169C"/>
    <w:rsid w:val="00812B57"/>
    <w:rsid w:val="0081322B"/>
    <w:rsid w:val="008160CF"/>
    <w:rsid w:val="00820931"/>
    <w:rsid w:val="00822D12"/>
    <w:rsid w:val="0082355D"/>
    <w:rsid w:val="008305DE"/>
    <w:rsid w:val="00831486"/>
    <w:rsid w:val="00831916"/>
    <w:rsid w:val="00832177"/>
    <w:rsid w:val="00832E88"/>
    <w:rsid w:val="00834599"/>
    <w:rsid w:val="00834949"/>
    <w:rsid w:val="008354C3"/>
    <w:rsid w:val="00836E3D"/>
    <w:rsid w:val="00844838"/>
    <w:rsid w:val="00844CF8"/>
    <w:rsid w:val="008457FD"/>
    <w:rsid w:val="0084659F"/>
    <w:rsid w:val="00846920"/>
    <w:rsid w:val="00851474"/>
    <w:rsid w:val="00853B35"/>
    <w:rsid w:val="00856098"/>
    <w:rsid w:val="00856B76"/>
    <w:rsid w:val="008604CE"/>
    <w:rsid w:val="008618FB"/>
    <w:rsid w:val="00861BFA"/>
    <w:rsid w:val="00862468"/>
    <w:rsid w:val="008625B2"/>
    <w:rsid w:val="00865347"/>
    <w:rsid w:val="00865F14"/>
    <w:rsid w:val="00866289"/>
    <w:rsid w:val="0086663A"/>
    <w:rsid w:val="00866960"/>
    <w:rsid w:val="00866FA5"/>
    <w:rsid w:val="0086739F"/>
    <w:rsid w:val="00867978"/>
    <w:rsid w:val="008751FA"/>
    <w:rsid w:val="00877E9E"/>
    <w:rsid w:val="00881346"/>
    <w:rsid w:val="00884575"/>
    <w:rsid w:val="008845D3"/>
    <w:rsid w:val="00885085"/>
    <w:rsid w:val="008850FB"/>
    <w:rsid w:val="00885389"/>
    <w:rsid w:val="00887D98"/>
    <w:rsid w:val="00890044"/>
    <w:rsid w:val="00890C64"/>
    <w:rsid w:val="00890D0F"/>
    <w:rsid w:val="00893496"/>
    <w:rsid w:val="00896995"/>
    <w:rsid w:val="008A085F"/>
    <w:rsid w:val="008A2C80"/>
    <w:rsid w:val="008A3387"/>
    <w:rsid w:val="008A3B25"/>
    <w:rsid w:val="008A40D2"/>
    <w:rsid w:val="008A4F11"/>
    <w:rsid w:val="008A6DA9"/>
    <w:rsid w:val="008A73D9"/>
    <w:rsid w:val="008A7D55"/>
    <w:rsid w:val="008B050C"/>
    <w:rsid w:val="008B0F71"/>
    <w:rsid w:val="008B2195"/>
    <w:rsid w:val="008B3D06"/>
    <w:rsid w:val="008B4FE7"/>
    <w:rsid w:val="008B5768"/>
    <w:rsid w:val="008C0BB9"/>
    <w:rsid w:val="008C16D4"/>
    <w:rsid w:val="008C206D"/>
    <w:rsid w:val="008C261C"/>
    <w:rsid w:val="008C2CCD"/>
    <w:rsid w:val="008C4796"/>
    <w:rsid w:val="008C6176"/>
    <w:rsid w:val="008C67EA"/>
    <w:rsid w:val="008C7598"/>
    <w:rsid w:val="008D0103"/>
    <w:rsid w:val="008D1D37"/>
    <w:rsid w:val="008D3ADB"/>
    <w:rsid w:val="008D6D15"/>
    <w:rsid w:val="008D74BA"/>
    <w:rsid w:val="008D75CE"/>
    <w:rsid w:val="008D7627"/>
    <w:rsid w:val="008D7CB3"/>
    <w:rsid w:val="008E11E4"/>
    <w:rsid w:val="008E1D3F"/>
    <w:rsid w:val="008E3269"/>
    <w:rsid w:val="008E345A"/>
    <w:rsid w:val="008E35B5"/>
    <w:rsid w:val="008F07F3"/>
    <w:rsid w:val="008F39E8"/>
    <w:rsid w:val="008F6678"/>
    <w:rsid w:val="008F71F1"/>
    <w:rsid w:val="008F71F8"/>
    <w:rsid w:val="0090283B"/>
    <w:rsid w:val="00903556"/>
    <w:rsid w:val="00903EC2"/>
    <w:rsid w:val="00904E61"/>
    <w:rsid w:val="0090564A"/>
    <w:rsid w:val="00906CF4"/>
    <w:rsid w:val="00906E60"/>
    <w:rsid w:val="009075B4"/>
    <w:rsid w:val="00912BAC"/>
    <w:rsid w:val="00913CC8"/>
    <w:rsid w:val="009155A2"/>
    <w:rsid w:val="009158AF"/>
    <w:rsid w:val="00916169"/>
    <w:rsid w:val="00916331"/>
    <w:rsid w:val="00922C1C"/>
    <w:rsid w:val="00922CC9"/>
    <w:rsid w:val="00923472"/>
    <w:rsid w:val="00924638"/>
    <w:rsid w:val="00925170"/>
    <w:rsid w:val="00925E13"/>
    <w:rsid w:val="0092765C"/>
    <w:rsid w:val="00930242"/>
    <w:rsid w:val="00931144"/>
    <w:rsid w:val="009314E1"/>
    <w:rsid w:val="009328BC"/>
    <w:rsid w:val="00932DD6"/>
    <w:rsid w:val="00934CF7"/>
    <w:rsid w:val="009358B0"/>
    <w:rsid w:val="00935CAA"/>
    <w:rsid w:val="00935D8C"/>
    <w:rsid w:val="00937762"/>
    <w:rsid w:val="009405CF"/>
    <w:rsid w:val="00940BBA"/>
    <w:rsid w:val="00940E45"/>
    <w:rsid w:val="00942131"/>
    <w:rsid w:val="009421A5"/>
    <w:rsid w:val="009430A0"/>
    <w:rsid w:val="00943BEB"/>
    <w:rsid w:val="00943EB4"/>
    <w:rsid w:val="00947B94"/>
    <w:rsid w:val="00954DF9"/>
    <w:rsid w:val="00954E7C"/>
    <w:rsid w:val="009552BC"/>
    <w:rsid w:val="0095739C"/>
    <w:rsid w:val="009574A8"/>
    <w:rsid w:val="00957756"/>
    <w:rsid w:val="00960E8A"/>
    <w:rsid w:val="009612C1"/>
    <w:rsid w:val="0096153C"/>
    <w:rsid w:val="0096221E"/>
    <w:rsid w:val="0096253B"/>
    <w:rsid w:val="00962AF7"/>
    <w:rsid w:val="00965998"/>
    <w:rsid w:val="00966152"/>
    <w:rsid w:val="00966EF7"/>
    <w:rsid w:val="009675D6"/>
    <w:rsid w:val="00973146"/>
    <w:rsid w:val="00973FD0"/>
    <w:rsid w:val="00976140"/>
    <w:rsid w:val="009775DB"/>
    <w:rsid w:val="00977818"/>
    <w:rsid w:val="00977A73"/>
    <w:rsid w:val="0098037F"/>
    <w:rsid w:val="00980BCD"/>
    <w:rsid w:val="009838C0"/>
    <w:rsid w:val="009879C1"/>
    <w:rsid w:val="0099017C"/>
    <w:rsid w:val="00990B98"/>
    <w:rsid w:val="00993161"/>
    <w:rsid w:val="00995279"/>
    <w:rsid w:val="00995CA3"/>
    <w:rsid w:val="009963D8"/>
    <w:rsid w:val="00997017"/>
    <w:rsid w:val="00997251"/>
    <w:rsid w:val="009A02CA"/>
    <w:rsid w:val="009A09E5"/>
    <w:rsid w:val="009A0DE5"/>
    <w:rsid w:val="009A0E5B"/>
    <w:rsid w:val="009A1BA6"/>
    <w:rsid w:val="009A3946"/>
    <w:rsid w:val="009B11CA"/>
    <w:rsid w:val="009B1827"/>
    <w:rsid w:val="009B366E"/>
    <w:rsid w:val="009B39B8"/>
    <w:rsid w:val="009B54A8"/>
    <w:rsid w:val="009B7139"/>
    <w:rsid w:val="009B755D"/>
    <w:rsid w:val="009B7D64"/>
    <w:rsid w:val="009C013B"/>
    <w:rsid w:val="009C1112"/>
    <w:rsid w:val="009C11B7"/>
    <w:rsid w:val="009C201A"/>
    <w:rsid w:val="009C6319"/>
    <w:rsid w:val="009C69B3"/>
    <w:rsid w:val="009D0057"/>
    <w:rsid w:val="009D0439"/>
    <w:rsid w:val="009D11BC"/>
    <w:rsid w:val="009D3868"/>
    <w:rsid w:val="009D536B"/>
    <w:rsid w:val="009D6732"/>
    <w:rsid w:val="009D74F0"/>
    <w:rsid w:val="009D7E8E"/>
    <w:rsid w:val="009E041F"/>
    <w:rsid w:val="009E130A"/>
    <w:rsid w:val="009E264A"/>
    <w:rsid w:val="009E2AA4"/>
    <w:rsid w:val="009E5E21"/>
    <w:rsid w:val="009E5F03"/>
    <w:rsid w:val="009F3268"/>
    <w:rsid w:val="009F3B28"/>
    <w:rsid w:val="009F6E89"/>
    <w:rsid w:val="00A00539"/>
    <w:rsid w:val="00A016B6"/>
    <w:rsid w:val="00A02985"/>
    <w:rsid w:val="00A117B7"/>
    <w:rsid w:val="00A128B1"/>
    <w:rsid w:val="00A132F3"/>
    <w:rsid w:val="00A155D9"/>
    <w:rsid w:val="00A21677"/>
    <w:rsid w:val="00A238F1"/>
    <w:rsid w:val="00A250DD"/>
    <w:rsid w:val="00A302A1"/>
    <w:rsid w:val="00A30783"/>
    <w:rsid w:val="00A30E2C"/>
    <w:rsid w:val="00A326B2"/>
    <w:rsid w:val="00A330EB"/>
    <w:rsid w:val="00A35863"/>
    <w:rsid w:val="00A36B4A"/>
    <w:rsid w:val="00A3737F"/>
    <w:rsid w:val="00A40BB2"/>
    <w:rsid w:val="00A42EE8"/>
    <w:rsid w:val="00A43877"/>
    <w:rsid w:val="00A44CAC"/>
    <w:rsid w:val="00A4545A"/>
    <w:rsid w:val="00A45632"/>
    <w:rsid w:val="00A46D2B"/>
    <w:rsid w:val="00A473BC"/>
    <w:rsid w:val="00A47AB0"/>
    <w:rsid w:val="00A50350"/>
    <w:rsid w:val="00A55C76"/>
    <w:rsid w:val="00A56836"/>
    <w:rsid w:val="00A5683C"/>
    <w:rsid w:val="00A56DF9"/>
    <w:rsid w:val="00A642E9"/>
    <w:rsid w:val="00A66171"/>
    <w:rsid w:val="00A6669E"/>
    <w:rsid w:val="00A67C7D"/>
    <w:rsid w:val="00A67E01"/>
    <w:rsid w:val="00A67F63"/>
    <w:rsid w:val="00A70030"/>
    <w:rsid w:val="00A72249"/>
    <w:rsid w:val="00A72942"/>
    <w:rsid w:val="00A73DDB"/>
    <w:rsid w:val="00A747D3"/>
    <w:rsid w:val="00A771FC"/>
    <w:rsid w:val="00A77C08"/>
    <w:rsid w:val="00A827F7"/>
    <w:rsid w:val="00A82EA6"/>
    <w:rsid w:val="00A83239"/>
    <w:rsid w:val="00A91545"/>
    <w:rsid w:val="00A930B5"/>
    <w:rsid w:val="00A9386B"/>
    <w:rsid w:val="00A9411F"/>
    <w:rsid w:val="00A948AA"/>
    <w:rsid w:val="00A96DCA"/>
    <w:rsid w:val="00AA091F"/>
    <w:rsid w:val="00AA16AD"/>
    <w:rsid w:val="00AA41F0"/>
    <w:rsid w:val="00AA6788"/>
    <w:rsid w:val="00AB03C8"/>
    <w:rsid w:val="00AB2120"/>
    <w:rsid w:val="00AB2FBB"/>
    <w:rsid w:val="00AB3D3F"/>
    <w:rsid w:val="00AB4766"/>
    <w:rsid w:val="00AB495C"/>
    <w:rsid w:val="00AB60EE"/>
    <w:rsid w:val="00AB7AC8"/>
    <w:rsid w:val="00AB7CCD"/>
    <w:rsid w:val="00AC01B3"/>
    <w:rsid w:val="00AC0833"/>
    <w:rsid w:val="00AC0AE9"/>
    <w:rsid w:val="00AC1FE8"/>
    <w:rsid w:val="00AC2FE9"/>
    <w:rsid w:val="00AC47E8"/>
    <w:rsid w:val="00AC49C8"/>
    <w:rsid w:val="00AC5346"/>
    <w:rsid w:val="00AC542F"/>
    <w:rsid w:val="00AC5EE9"/>
    <w:rsid w:val="00AC6C5F"/>
    <w:rsid w:val="00AC70D7"/>
    <w:rsid w:val="00AD230B"/>
    <w:rsid w:val="00AD3C4E"/>
    <w:rsid w:val="00AD432F"/>
    <w:rsid w:val="00AD4A20"/>
    <w:rsid w:val="00AD4B5E"/>
    <w:rsid w:val="00AD685E"/>
    <w:rsid w:val="00AD6DE1"/>
    <w:rsid w:val="00AD7152"/>
    <w:rsid w:val="00AD7CD0"/>
    <w:rsid w:val="00AE40D6"/>
    <w:rsid w:val="00AF2481"/>
    <w:rsid w:val="00AF35CE"/>
    <w:rsid w:val="00AF570F"/>
    <w:rsid w:val="00AF69F9"/>
    <w:rsid w:val="00B024D3"/>
    <w:rsid w:val="00B03549"/>
    <w:rsid w:val="00B0395C"/>
    <w:rsid w:val="00B06FA4"/>
    <w:rsid w:val="00B10045"/>
    <w:rsid w:val="00B10954"/>
    <w:rsid w:val="00B11F31"/>
    <w:rsid w:val="00B151FA"/>
    <w:rsid w:val="00B160EF"/>
    <w:rsid w:val="00B20C9A"/>
    <w:rsid w:val="00B21A54"/>
    <w:rsid w:val="00B22AC6"/>
    <w:rsid w:val="00B23DC0"/>
    <w:rsid w:val="00B243F2"/>
    <w:rsid w:val="00B30981"/>
    <w:rsid w:val="00B31B62"/>
    <w:rsid w:val="00B31F9A"/>
    <w:rsid w:val="00B32D48"/>
    <w:rsid w:val="00B34FA2"/>
    <w:rsid w:val="00B35CCA"/>
    <w:rsid w:val="00B365FD"/>
    <w:rsid w:val="00B37670"/>
    <w:rsid w:val="00B40182"/>
    <w:rsid w:val="00B41FF1"/>
    <w:rsid w:val="00B44BEA"/>
    <w:rsid w:val="00B46CB2"/>
    <w:rsid w:val="00B47336"/>
    <w:rsid w:val="00B5181C"/>
    <w:rsid w:val="00B5256B"/>
    <w:rsid w:val="00B54E3F"/>
    <w:rsid w:val="00B56ACE"/>
    <w:rsid w:val="00B60302"/>
    <w:rsid w:val="00B60845"/>
    <w:rsid w:val="00B63BFB"/>
    <w:rsid w:val="00B653A4"/>
    <w:rsid w:val="00B65FC6"/>
    <w:rsid w:val="00B66961"/>
    <w:rsid w:val="00B71A11"/>
    <w:rsid w:val="00B73BE0"/>
    <w:rsid w:val="00B743ED"/>
    <w:rsid w:val="00B75265"/>
    <w:rsid w:val="00B76D65"/>
    <w:rsid w:val="00B8343B"/>
    <w:rsid w:val="00B83CA3"/>
    <w:rsid w:val="00B85A4D"/>
    <w:rsid w:val="00B874AB"/>
    <w:rsid w:val="00B91332"/>
    <w:rsid w:val="00B92EA6"/>
    <w:rsid w:val="00B93087"/>
    <w:rsid w:val="00B94537"/>
    <w:rsid w:val="00BA260C"/>
    <w:rsid w:val="00BA3222"/>
    <w:rsid w:val="00BA34D5"/>
    <w:rsid w:val="00BA39F2"/>
    <w:rsid w:val="00BA7CAD"/>
    <w:rsid w:val="00BB0425"/>
    <w:rsid w:val="00BB279A"/>
    <w:rsid w:val="00BB30D6"/>
    <w:rsid w:val="00BB31ED"/>
    <w:rsid w:val="00BB3C6B"/>
    <w:rsid w:val="00BB431F"/>
    <w:rsid w:val="00BB4D6E"/>
    <w:rsid w:val="00BB57A4"/>
    <w:rsid w:val="00BB5D47"/>
    <w:rsid w:val="00BB628D"/>
    <w:rsid w:val="00BB7230"/>
    <w:rsid w:val="00BC0A62"/>
    <w:rsid w:val="00BC1F64"/>
    <w:rsid w:val="00BC1F7C"/>
    <w:rsid w:val="00BC2072"/>
    <w:rsid w:val="00BC3296"/>
    <w:rsid w:val="00BC5552"/>
    <w:rsid w:val="00BC5631"/>
    <w:rsid w:val="00BC6080"/>
    <w:rsid w:val="00BC6B74"/>
    <w:rsid w:val="00BD0590"/>
    <w:rsid w:val="00BD08BC"/>
    <w:rsid w:val="00BD1035"/>
    <w:rsid w:val="00BD4CE6"/>
    <w:rsid w:val="00BD50B8"/>
    <w:rsid w:val="00BD65F6"/>
    <w:rsid w:val="00BE0F72"/>
    <w:rsid w:val="00BE1106"/>
    <w:rsid w:val="00BE2B14"/>
    <w:rsid w:val="00BE33DA"/>
    <w:rsid w:val="00BE4E05"/>
    <w:rsid w:val="00BE62B5"/>
    <w:rsid w:val="00BE6649"/>
    <w:rsid w:val="00BE7D06"/>
    <w:rsid w:val="00BF23E8"/>
    <w:rsid w:val="00BF624C"/>
    <w:rsid w:val="00C0138E"/>
    <w:rsid w:val="00C02981"/>
    <w:rsid w:val="00C02A3D"/>
    <w:rsid w:val="00C04151"/>
    <w:rsid w:val="00C0482D"/>
    <w:rsid w:val="00C055BA"/>
    <w:rsid w:val="00C0587C"/>
    <w:rsid w:val="00C064E2"/>
    <w:rsid w:val="00C106BF"/>
    <w:rsid w:val="00C13304"/>
    <w:rsid w:val="00C1454C"/>
    <w:rsid w:val="00C14BAD"/>
    <w:rsid w:val="00C17721"/>
    <w:rsid w:val="00C1778A"/>
    <w:rsid w:val="00C20EBD"/>
    <w:rsid w:val="00C22984"/>
    <w:rsid w:val="00C22BEB"/>
    <w:rsid w:val="00C23D47"/>
    <w:rsid w:val="00C249BC"/>
    <w:rsid w:val="00C24AE1"/>
    <w:rsid w:val="00C25466"/>
    <w:rsid w:val="00C261DF"/>
    <w:rsid w:val="00C26346"/>
    <w:rsid w:val="00C26E3A"/>
    <w:rsid w:val="00C26F65"/>
    <w:rsid w:val="00C323C4"/>
    <w:rsid w:val="00C337C2"/>
    <w:rsid w:val="00C34632"/>
    <w:rsid w:val="00C34CA1"/>
    <w:rsid w:val="00C362C7"/>
    <w:rsid w:val="00C370F2"/>
    <w:rsid w:val="00C438A6"/>
    <w:rsid w:val="00C4498B"/>
    <w:rsid w:val="00C455B3"/>
    <w:rsid w:val="00C4621A"/>
    <w:rsid w:val="00C47797"/>
    <w:rsid w:val="00C50D04"/>
    <w:rsid w:val="00C5181A"/>
    <w:rsid w:val="00C51DA7"/>
    <w:rsid w:val="00C521B7"/>
    <w:rsid w:val="00C56745"/>
    <w:rsid w:val="00C56EF1"/>
    <w:rsid w:val="00C615EE"/>
    <w:rsid w:val="00C61C29"/>
    <w:rsid w:val="00C626B0"/>
    <w:rsid w:val="00C67304"/>
    <w:rsid w:val="00C67353"/>
    <w:rsid w:val="00C71245"/>
    <w:rsid w:val="00C7335A"/>
    <w:rsid w:val="00C7402A"/>
    <w:rsid w:val="00C747A9"/>
    <w:rsid w:val="00C74B2B"/>
    <w:rsid w:val="00C76874"/>
    <w:rsid w:val="00C77CAD"/>
    <w:rsid w:val="00C805EC"/>
    <w:rsid w:val="00C819AB"/>
    <w:rsid w:val="00C82160"/>
    <w:rsid w:val="00C831AF"/>
    <w:rsid w:val="00C83C78"/>
    <w:rsid w:val="00C86B1A"/>
    <w:rsid w:val="00C91416"/>
    <w:rsid w:val="00C93DE2"/>
    <w:rsid w:val="00C953A3"/>
    <w:rsid w:val="00C96998"/>
    <w:rsid w:val="00CA0F07"/>
    <w:rsid w:val="00CA241F"/>
    <w:rsid w:val="00CA2A9F"/>
    <w:rsid w:val="00CA4BCE"/>
    <w:rsid w:val="00CA4CC9"/>
    <w:rsid w:val="00CA4F19"/>
    <w:rsid w:val="00CA6A4B"/>
    <w:rsid w:val="00CB1C7B"/>
    <w:rsid w:val="00CB25F7"/>
    <w:rsid w:val="00CB2AB2"/>
    <w:rsid w:val="00CB3FB9"/>
    <w:rsid w:val="00CB6238"/>
    <w:rsid w:val="00CC043A"/>
    <w:rsid w:val="00CC77E8"/>
    <w:rsid w:val="00CC7F02"/>
    <w:rsid w:val="00CD025B"/>
    <w:rsid w:val="00CD093F"/>
    <w:rsid w:val="00CD0E30"/>
    <w:rsid w:val="00CE076B"/>
    <w:rsid w:val="00CE0D98"/>
    <w:rsid w:val="00CE188F"/>
    <w:rsid w:val="00CE5F3D"/>
    <w:rsid w:val="00CE6656"/>
    <w:rsid w:val="00CE794E"/>
    <w:rsid w:val="00CF09F3"/>
    <w:rsid w:val="00CF0DD2"/>
    <w:rsid w:val="00CF1FD8"/>
    <w:rsid w:val="00CF3879"/>
    <w:rsid w:val="00CF428B"/>
    <w:rsid w:val="00CF49E2"/>
    <w:rsid w:val="00CF58D8"/>
    <w:rsid w:val="00D01B4D"/>
    <w:rsid w:val="00D01B69"/>
    <w:rsid w:val="00D0225E"/>
    <w:rsid w:val="00D0248A"/>
    <w:rsid w:val="00D03538"/>
    <w:rsid w:val="00D038B7"/>
    <w:rsid w:val="00D03BB7"/>
    <w:rsid w:val="00D04B33"/>
    <w:rsid w:val="00D05941"/>
    <w:rsid w:val="00D06B5F"/>
    <w:rsid w:val="00D0768B"/>
    <w:rsid w:val="00D07E45"/>
    <w:rsid w:val="00D1114E"/>
    <w:rsid w:val="00D1243D"/>
    <w:rsid w:val="00D14F25"/>
    <w:rsid w:val="00D15F83"/>
    <w:rsid w:val="00D15FCA"/>
    <w:rsid w:val="00D160F2"/>
    <w:rsid w:val="00D2017F"/>
    <w:rsid w:val="00D212AE"/>
    <w:rsid w:val="00D23F4E"/>
    <w:rsid w:val="00D270C9"/>
    <w:rsid w:val="00D312D4"/>
    <w:rsid w:val="00D33C15"/>
    <w:rsid w:val="00D353FE"/>
    <w:rsid w:val="00D36F54"/>
    <w:rsid w:val="00D379C9"/>
    <w:rsid w:val="00D402AA"/>
    <w:rsid w:val="00D404DD"/>
    <w:rsid w:val="00D43866"/>
    <w:rsid w:val="00D43F83"/>
    <w:rsid w:val="00D4645B"/>
    <w:rsid w:val="00D472EE"/>
    <w:rsid w:val="00D50403"/>
    <w:rsid w:val="00D505BE"/>
    <w:rsid w:val="00D52027"/>
    <w:rsid w:val="00D52FF0"/>
    <w:rsid w:val="00D538D5"/>
    <w:rsid w:val="00D54E0B"/>
    <w:rsid w:val="00D56970"/>
    <w:rsid w:val="00D572E0"/>
    <w:rsid w:val="00D578B5"/>
    <w:rsid w:val="00D600DB"/>
    <w:rsid w:val="00D6172B"/>
    <w:rsid w:val="00D636F2"/>
    <w:rsid w:val="00D66AF3"/>
    <w:rsid w:val="00D66BB6"/>
    <w:rsid w:val="00D66DC1"/>
    <w:rsid w:val="00D676CF"/>
    <w:rsid w:val="00D710DE"/>
    <w:rsid w:val="00D71C3A"/>
    <w:rsid w:val="00D72FCE"/>
    <w:rsid w:val="00D751ED"/>
    <w:rsid w:val="00D7528C"/>
    <w:rsid w:val="00D80163"/>
    <w:rsid w:val="00D80B8B"/>
    <w:rsid w:val="00D80FAD"/>
    <w:rsid w:val="00D837F6"/>
    <w:rsid w:val="00D90C20"/>
    <w:rsid w:val="00D925DD"/>
    <w:rsid w:val="00D92C9B"/>
    <w:rsid w:val="00D935BB"/>
    <w:rsid w:val="00D941CD"/>
    <w:rsid w:val="00D95443"/>
    <w:rsid w:val="00D969CC"/>
    <w:rsid w:val="00D97764"/>
    <w:rsid w:val="00DA05C6"/>
    <w:rsid w:val="00DA2FF1"/>
    <w:rsid w:val="00DA418C"/>
    <w:rsid w:val="00DA45FC"/>
    <w:rsid w:val="00DA4BA4"/>
    <w:rsid w:val="00DA7524"/>
    <w:rsid w:val="00DA7C04"/>
    <w:rsid w:val="00DA7DB1"/>
    <w:rsid w:val="00DB1ED8"/>
    <w:rsid w:val="00DB2B87"/>
    <w:rsid w:val="00DB4549"/>
    <w:rsid w:val="00DB4AD3"/>
    <w:rsid w:val="00DB5256"/>
    <w:rsid w:val="00DB61A9"/>
    <w:rsid w:val="00DB633A"/>
    <w:rsid w:val="00DB6615"/>
    <w:rsid w:val="00DB6644"/>
    <w:rsid w:val="00DB70B9"/>
    <w:rsid w:val="00DC0A72"/>
    <w:rsid w:val="00DC213C"/>
    <w:rsid w:val="00DC2C2B"/>
    <w:rsid w:val="00DC2D5F"/>
    <w:rsid w:val="00DC30B5"/>
    <w:rsid w:val="00DC64C9"/>
    <w:rsid w:val="00DC650C"/>
    <w:rsid w:val="00DD0677"/>
    <w:rsid w:val="00DD0CE4"/>
    <w:rsid w:val="00DD227A"/>
    <w:rsid w:val="00DD271B"/>
    <w:rsid w:val="00DD3216"/>
    <w:rsid w:val="00DD4BA2"/>
    <w:rsid w:val="00DD74E3"/>
    <w:rsid w:val="00DD7D05"/>
    <w:rsid w:val="00DE0E01"/>
    <w:rsid w:val="00DE27F4"/>
    <w:rsid w:val="00DE3219"/>
    <w:rsid w:val="00DE4EF8"/>
    <w:rsid w:val="00DF134A"/>
    <w:rsid w:val="00DF3B7E"/>
    <w:rsid w:val="00DF40FD"/>
    <w:rsid w:val="00DF5455"/>
    <w:rsid w:val="00DF5B10"/>
    <w:rsid w:val="00DF6298"/>
    <w:rsid w:val="00E04CB9"/>
    <w:rsid w:val="00E12C21"/>
    <w:rsid w:val="00E14EEB"/>
    <w:rsid w:val="00E1500B"/>
    <w:rsid w:val="00E16B9C"/>
    <w:rsid w:val="00E217B5"/>
    <w:rsid w:val="00E2310D"/>
    <w:rsid w:val="00E239DC"/>
    <w:rsid w:val="00E265DE"/>
    <w:rsid w:val="00E302B9"/>
    <w:rsid w:val="00E32BD1"/>
    <w:rsid w:val="00E33023"/>
    <w:rsid w:val="00E3339D"/>
    <w:rsid w:val="00E3345A"/>
    <w:rsid w:val="00E33FE2"/>
    <w:rsid w:val="00E340AC"/>
    <w:rsid w:val="00E3426B"/>
    <w:rsid w:val="00E34736"/>
    <w:rsid w:val="00E34D4E"/>
    <w:rsid w:val="00E37573"/>
    <w:rsid w:val="00E40265"/>
    <w:rsid w:val="00E45B84"/>
    <w:rsid w:val="00E46513"/>
    <w:rsid w:val="00E47499"/>
    <w:rsid w:val="00E50821"/>
    <w:rsid w:val="00E51516"/>
    <w:rsid w:val="00E51EE1"/>
    <w:rsid w:val="00E529FE"/>
    <w:rsid w:val="00E52AEF"/>
    <w:rsid w:val="00E54F54"/>
    <w:rsid w:val="00E556F8"/>
    <w:rsid w:val="00E55A3E"/>
    <w:rsid w:val="00E561D6"/>
    <w:rsid w:val="00E57CB1"/>
    <w:rsid w:val="00E62420"/>
    <w:rsid w:val="00E628CE"/>
    <w:rsid w:val="00E6517B"/>
    <w:rsid w:val="00E70B3F"/>
    <w:rsid w:val="00E73341"/>
    <w:rsid w:val="00E745FF"/>
    <w:rsid w:val="00E74C48"/>
    <w:rsid w:val="00E776A9"/>
    <w:rsid w:val="00E8106D"/>
    <w:rsid w:val="00E81366"/>
    <w:rsid w:val="00E81E63"/>
    <w:rsid w:val="00E83CD8"/>
    <w:rsid w:val="00E858F3"/>
    <w:rsid w:val="00E85B93"/>
    <w:rsid w:val="00E8686C"/>
    <w:rsid w:val="00E9386C"/>
    <w:rsid w:val="00E946D2"/>
    <w:rsid w:val="00E95774"/>
    <w:rsid w:val="00E96186"/>
    <w:rsid w:val="00E96DF2"/>
    <w:rsid w:val="00E96E7D"/>
    <w:rsid w:val="00EA0C9E"/>
    <w:rsid w:val="00EA1538"/>
    <w:rsid w:val="00EA2891"/>
    <w:rsid w:val="00EA4047"/>
    <w:rsid w:val="00EA4294"/>
    <w:rsid w:val="00EA66B7"/>
    <w:rsid w:val="00EA7BD8"/>
    <w:rsid w:val="00EB1879"/>
    <w:rsid w:val="00EB1DA1"/>
    <w:rsid w:val="00EB41D5"/>
    <w:rsid w:val="00EB57B6"/>
    <w:rsid w:val="00EB5B56"/>
    <w:rsid w:val="00EC1F51"/>
    <w:rsid w:val="00EC5C1B"/>
    <w:rsid w:val="00EC5CC1"/>
    <w:rsid w:val="00ED077F"/>
    <w:rsid w:val="00ED1654"/>
    <w:rsid w:val="00ED1DFF"/>
    <w:rsid w:val="00ED4892"/>
    <w:rsid w:val="00ED6757"/>
    <w:rsid w:val="00EE022F"/>
    <w:rsid w:val="00EE1B17"/>
    <w:rsid w:val="00EE35C6"/>
    <w:rsid w:val="00EE519F"/>
    <w:rsid w:val="00EE7A50"/>
    <w:rsid w:val="00EF5007"/>
    <w:rsid w:val="00EF57D6"/>
    <w:rsid w:val="00EF61D5"/>
    <w:rsid w:val="00EF6EAC"/>
    <w:rsid w:val="00F044F2"/>
    <w:rsid w:val="00F04B6D"/>
    <w:rsid w:val="00F05CBA"/>
    <w:rsid w:val="00F076AE"/>
    <w:rsid w:val="00F101AF"/>
    <w:rsid w:val="00F10D3D"/>
    <w:rsid w:val="00F11B01"/>
    <w:rsid w:val="00F12B3F"/>
    <w:rsid w:val="00F158FA"/>
    <w:rsid w:val="00F162FE"/>
    <w:rsid w:val="00F17DE4"/>
    <w:rsid w:val="00F207F6"/>
    <w:rsid w:val="00F22AB8"/>
    <w:rsid w:val="00F401F2"/>
    <w:rsid w:val="00F43AF8"/>
    <w:rsid w:val="00F450B4"/>
    <w:rsid w:val="00F456A2"/>
    <w:rsid w:val="00F45B4E"/>
    <w:rsid w:val="00F5032F"/>
    <w:rsid w:val="00F536CF"/>
    <w:rsid w:val="00F536D3"/>
    <w:rsid w:val="00F5798C"/>
    <w:rsid w:val="00F60504"/>
    <w:rsid w:val="00F619C9"/>
    <w:rsid w:val="00F61C03"/>
    <w:rsid w:val="00F63B2E"/>
    <w:rsid w:val="00F67411"/>
    <w:rsid w:val="00F7094A"/>
    <w:rsid w:val="00F70F98"/>
    <w:rsid w:val="00F73CE6"/>
    <w:rsid w:val="00F76872"/>
    <w:rsid w:val="00F8035D"/>
    <w:rsid w:val="00F81776"/>
    <w:rsid w:val="00F86772"/>
    <w:rsid w:val="00F90A31"/>
    <w:rsid w:val="00F90BA9"/>
    <w:rsid w:val="00F91459"/>
    <w:rsid w:val="00F9172E"/>
    <w:rsid w:val="00F917DE"/>
    <w:rsid w:val="00F92D75"/>
    <w:rsid w:val="00F9672E"/>
    <w:rsid w:val="00F975E5"/>
    <w:rsid w:val="00FA2596"/>
    <w:rsid w:val="00FA38EB"/>
    <w:rsid w:val="00FA415E"/>
    <w:rsid w:val="00FA61E5"/>
    <w:rsid w:val="00FB2F83"/>
    <w:rsid w:val="00FC0269"/>
    <w:rsid w:val="00FC0D31"/>
    <w:rsid w:val="00FC0F0F"/>
    <w:rsid w:val="00FC14B9"/>
    <w:rsid w:val="00FC1C10"/>
    <w:rsid w:val="00FC1DC3"/>
    <w:rsid w:val="00FC20E7"/>
    <w:rsid w:val="00FC296E"/>
    <w:rsid w:val="00FC2F5C"/>
    <w:rsid w:val="00FC317E"/>
    <w:rsid w:val="00FC346E"/>
    <w:rsid w:val="00FC3B2F"/>
    <w:rsid w:val="00FC570F"/>
    <w:rsid w:val="00FC6902"/>
    <w:rsid w:val="00FC6E66"/>
    <w:rsid w:val="00FC74D0"/>
    <w:rsid w:val="00FC797E"/>
    <w:rsid w:val="00FD005D"/>
    <w:rsid w:val="00FD0AC9"/>
    <w:rsid w:val="00FD131A"/>
    <w:rsid w:val="00FD1E4F"/>
    <w:rsid w:val="00FD2AB4"/>
    <w:rsid w:val="00FD41D9"/>
    <w:rsid w:val="00FD4670"/>
    <w:rsid w:val="00FD4678"/>
    <w:rsid w:val="00FD46A8"/>
    <w:rsid w:val="00FD54E6"/>
    <w:rsid w:val="00FD57B6"/>
    <w:rsid w:val="00FD7F28"/>
    <w:rsid w:val="00FE0525"/>
    <w:rsid w:val="00FE1FAB"/>
    <w:rsid w:val="00FE28CD"/>
    <w:rsid w:val="00FE33E5"/>
    <w:rsid w:val="00FE601F"/>
    <w:rsid w:val="00FE6309"/>
    <w:rsid w:val="00FF1B1F"/>
    <w:rsid w:val="00FF1B48"/>
    <w:rsid w:val="00FF220B"/>
    <w:rsid w:val="00FF2C04"/>
    <w:rsid w:val="00FF2D49"/>
    <w:rsid w:val="00FF3138"/>
    <w:rsid w:val="00FF42CF"/>
    <w:rsid w:val="00FF50F7"/>
    <w:rsid w:val="00FF7AD7"/>
    <w:rsid w:val="0BE0F2C5"/>
    <w:rsid w:val="1296BF89"/>
    <w:rsid w:val="5CA7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8B78DA0"/>
  <w15:docId w15:val="{A5056866-51D1-4BAD-BDA6-B44C9A2BC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DC64C9"/>
    <w:rPr>
      <w:rFonts w:ascii="Arial" w:hAnsi="Arial"/>
      <w:sz w:val="22"/>
      <w:lang w:eastAsia="de-DE"/>
    </w:rPr>
  </w:style>
  <w:style w:type="paragraph" w:styleId="berschrift3">
    <w:name w:val="heading 3"/>
    <w:basedOn w:val="Standard"/>
    <w:next w:val="Standard"/>
    <w:qFormat/>
    <w:rsid w:val="008F71F8"/>
    <w:pPr>
      <w:keepNext/>
      <w:spacing w:before="240" w:after="60"/>
      <w:outlineLvl w:val="2"/>
    </w:pPr>
    <w:rPr>
      <w:rFonts w:cs="Arial"/>
      <w:b/>
      <w:bCs/>
      <w:sz w:val="26"/>
      <w:szCs w:val="26"/>
      <w:lang w:val="de-DE"/>
    </w:rPr>
  </w:style>
  <w:style w:type="paragraph" w:styleId="berschrift4">
    <w:name w:val="heading 4"/>
    <w:basedOn w:val="Standard"/>
    <w:next w:val="Standard"/>
    <w:qFormat/>
    <w:rsid w:val="008F71F8"/>
    <w:pPr>
      <w:keepNext/>
      <w:spacing w:after="17"/>
      <w:ind w:right="-3612"/>
      <w:outlineLvl w:val="3"/>
    </w:pPr>
    <w:rPr>
      <w:rFonts w:ascii="Helv" w:hAnsi="Helv"/>
      <w:b/>
      <w:color w:val="000000"/>
      <w:sz w:val="24"/>
      <w:szCs w:val="20"/>
      <w:lang w:val="de-DE"/>
    </w:rPr>
  </w:style>
  <w:style w:type="paragraph" w:styleId="berschrift5">
    <w:name w:val="heading 5"/>
    <w:basedOn w:val="Standard"/>
    <w:next w:val="Standard"/>
    <w:qFormat/>
    <w:rsid w:val="008F71F8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  <w:lang w:val="de-DE"/>
    </w:rPr>
  </w:style>
  <w:style w:type="paragraph" w:styleId="berschrift6">
    <w:name w:val="heading 6"/>
    <w:basedOn w:val="Standard"/>
    <w:next w:val="Standard"/>
    <w:qFormat/>
    <w:rsid w:val="008F71F8"/>
    <w:pPr>
      <w:spacing w:before="240" w:after="60"/>
      <w:outlineLvl w:val="5"/>
    </w:pPr>
    <w:rPr>
      <w:rFonts w:ascii="Times New Roman" w:hAnsi="Times New Roman"/>
      <w:b/>
      <w:bCs/>
      <w:szCs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C370F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C370F2"/>
    <w:pPr>
      <w:tabs>
        <w:tab w:val="center" w:pos="4536"/>
        <w:tab w:val="right" w:pos="9072"/>
      </w:tabs>
    </w:pPr>
  </w:style>
  <w:style w:type="paragraph" w:customStyle="1" w:styleId="Direktion">
    <w:name w:val="Direktion"/>
    <w:basedOn w:val="Standard"/>
    <w:rsid w:val="00D572E0"/>
    <w:pPr>
      <w:spacing w:line="240" w:lineRule="atLeast"/>
    </w:pPr>
    <w:rPr>
      <w:spacing w:val="6"/>
      <w:sz w:val="18"/>
      <w:szCs w:val="20"/>
      <w:lang w:eastAsia="de-CH"/>
    </w:rPr>
  </w:style>
  <w:style w:type="paragraph" w:styleId="Sprechblasentext">
    <w:name w:val="Balloon Text"/>
    <w:basedOn w:val="Standard"/>
    <w:semiHidden/>
    <w:rsid w:val="0096153C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8A7D55"/>
    <w:rPr>
      <w:color w:val="0000FF"/>
      <w:u w:val="single"/>
    </w:rPr>
  </w:style>
  <w:style w:type="paragraph" w:customStyle="1" w:styleId="msolistparagraph0">
    <w:name w:val="msolistparagraph"/>
    <w:basedOn w:val="Standard"/>
    <w:rsid w:val="00D160F2"/>
    <w:pPr>
      <w:ind w:left="720"/>
    </w:pPr>
    <w:rPr>
      <w:rFonts w:ascii="Calibri" w:hAnsi="Calibri"/>
      <w:szCs w:val="22"/>
      <w:lang w:eastAsia="en-US"/>
    </w:rPr>
  </w:style>
  <w:style w:type="paragraph" w:styleId="StandardWeb">
    <w:name w:val="Normal (Web)"/>
    <w:basedOn w:val="Standard"/>
    <w:rsid w:val="00173987"/>
    <w:rPr>
      <w:rFonts w:ascii="Times New Roman" w:hAnsi="Times New Roman"/>
      <w:sz w:val="24"/>
      <w:lang w:eastAsia="de-CH"/>
    </w:rPr>
  </w:style>
  <w:style w:type="paragraph" w:styleId="Listenabsatz">
    <w:name w:val="List Paragraph"/>
    <w:basedOn w:val="Standard"/>
    <w:uiPriority w:val="34"/>
    <w:qFormat/>
    <w:rsid w:val="000650E7"/>
    <w:pPr>
      <w:ind w:left="720"/>
      <w:contextualSpacing/>
    </w:pPr>
  </w:style>
  <w:style w:type="table" w:styleId="Tabellenraster">
    <w:name w:val="Table Grid"/>
    <w:basedOn w:val="NormaleTabelle"/>
    <w:uiPriority w:val="59"/>
    <w:rsid w:val="000804BB"/>
    <w:rPr>
      <w:rFonts w:asciiTheme="minorHAnsi" w:eastAsiaTheme="minorHAnsi" w:hAnsiTheme="minorHAnsi" w:cstheme="minorBidi"/>
      <w:lang w:val="de-DE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81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SL\Anwendungsdaten\Microsoft\Vorlagen\Brief%20Schulleitung%20SK%20Matt%20-%20Weiss%204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2DFFEF90E91D48B4E7C500B1241A4B" ma:contentTypeVersion="12" ma:contentTypeDescription="Ein neues Dokument erstellen." ma:contentTypeScope="" ma:versionID="7d732006d8b1ec7340940fc79fad2a61">
  <xsd:schema xmlns:xsd="http://www.w3.org/2001/XMLSchema" xmlns:xs="http://www.w3.org/2001/XMLSchema" xmlns:p="http://schemas.microsoft.com/office/2006/metadata/properties" xmlns:ns2="fd41856f-32ff-4ba1-ad53-fb96c1a3ae49" xmlns:ns3="45dc0bb2-d06f-4372-ab31-3e3ef10d99d4" targetNamespace="http://schemas.microsoft.com/office/2006/metadata/properties" ma:root="true" ma:fieldsID="2275f8ba8215553e090ea048642e2081" ns2:_="" ns3:_="">
    <xsd:import namespace="fd41856f-32ff-4ba1-ad53-fb96c1a3ae49"/>
    <xsd:import namespace="45dc0bb2-d06f-4372-ab31-3e3ef10d99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41856f-32ff-4ba1-ad53-fb96c1a3ae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dc0bb2-d06f-4372-ab31-3e3ef10d99d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F767AC-7DAD-4882-9415-A1A3EBEC9F4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fd41856f-32ff-4ba1-ad53-fb96c1a3ae49"/>
    <ds:schemaRef ds:uri="45dc0bb2-d06f-4372-ab31-3e3ef10d99d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F30730-B6B7-FF47-A1C1-00341952AB3B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68772633-D87C-4326-9D0D-97E5CC50BB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C:\Dokumente und Einstellungen\SL\Anwendungsdaten\Microsoft\Vorlagen\Brief Schulleitung SK Matt - Weiss 4.dot</Template>
  <TotalTime>0</TotalTime>
  <Pages>2</Pages>
  <Words>358</Words>
  <Characters>2258</Characters>
  <Application>Microsoft Office Word</Application>
  <DocSecurity>0</DocSecurity>
  <Lines>18</Lines>
  <Paragraphs>5</Paragraphs>
  <ScaleCrop>false</ScaleCrop>
  <Company>Volksschule Brunnmatt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Schulhaus Brunnmatt</dc:title>
  <dc:subject/>
  <dc:creator>Schulleitung Munzinger bern</dc:creator>
  <cp:keywords/>
  <cp:lastModifiedBy>Rohner Martin</cp:lastModifiedBy>
  <cp:revision>31</cp:revision>
  <cp:lastPrinted>2014-10-13T09:33:00Z</cp:lastPrinted>
  <dcterms:created xsi:type="dcterms:W3CDTF">2024-08-14T13:24:00Z</dcterms:created>
  <dcterms:modified xsi:type="dcterms:W3CDTF">2024-10-25T07:41:00Z</dcterms:modified>
</cp:coreProperties>
</file>